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714" w:rsidRPr="000F0714" w:rsidRDefault="000F0714" w:rsidP="000F0714">
      <w:pPr>
        <w:pStyle w:val="a7"/>
        <w:jc w:val="center"/>
      </w:pPr>
      <w:r w:rsidRPr="000F0714">
        <w:t xml:space="preserve">Сводная ведомость 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  <w:r w:rsidR="00C554F6">
        <w:t xml:space="preserve"> 2018г</w:t>
      </w:r>
    </w:p>
    <w:p w:rsidR="00B3448B" w:rsidRPr="000252C0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EA3306">
        <w:rPr>
          <w:rStyle w:val="a9"/>
          <w:lang w:val="en-US"/>
        </w:rPr>
        <w:instrText>ceh</w:instrText>
      </w:r>
      <w:r w:rsidR="00EA3306" w:rsidRPr="000252C0">
        <w:rPr>
          <w:rStyle w:val="a9"/>
        </w:rPr>
        <w:instrText>_</w:instrText>
      </w:r>
      <w:r w:rsidR="00EA3306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0252C0" w:rsidRPr="000252C0">
        <w:rPr>
          <w:rStyle w:val="a9"/>
        </w:rPr>
        <w:t>Акционерное общество "Вяземский машиностроительный завод"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06873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4654AF" w:rsidRPr="00F06873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4654AF" w:rsidRPr="00F06873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>
              <w:rPr>
                <w:rFonts w:ascii="Times New Roman" w:hAnsi="Times New Roman"/>
                <w:sz w:val="20"/>
                <w:szCs w:val="20"/>
              </w:rPr>
              <w:t>Рабочие места (ед.)  - основные/все</w:t>
            </w:r>
          </w:p>
        </w:tc>
        <w:tc>
          <w:tcPr>
            <w:tcW w:w="843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3118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105/291</w:t>
            </w:r>
          </w:p>
        </w:tc>
        <w:tc>
          <w:tcPr>
            <w:tcW w:w="1063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  <w:tc>
          <w:tcPr>
            <w:tcW w:w="1064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82/233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16/38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7/20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  <w:tc>
          <w:tcPr>
            <w:tcW w:w="1170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  <w:tc>
          <w:tcPr>
            <w:tcW w:w="10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6E4E01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291</w:t>
            </w:r>
          </w:p>
        </w:tc>
        <w:tc>
          <w:tcPr>
            <w:tcW w:w="3118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291</w:t>
            </w:r>
          </w:p>
        </w:tc>
        <w:tc>
          <w:tcPr>
            <w:tcW w:w="1063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233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6E4E01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3118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1063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0252C0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0252C0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F06873" w:rsidRPr="00F06873" w:rsidRDefault="00F06873" w:rsidP="00F06873">
      <w:pPr>
        <w:jc w:val="right"/>
      </w:pPr>
      <w:r w:rsidRPr="00F06873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F06873" w:rsidRPr="00DE2527" w:rsidTr="004654AF">
        <w:trPr>
          <w:cantSplit/>
          <w:trHeight w:val="245"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06873" w:rsidRPr="004654AF" w:rsidRDefault="004654AF" w:rsidP="00F06873">
            <w:pPr>
              <w:jc w:val="center"/>
              <w:rPr>
                <w:sz w:val="20"/>
              </w:rPr>
            </w:pPr>
            <w:r w:rsidRPr="004654AF">
              <w:rPr>
                <w:color w:val="000000"/>
                <w:sz w:val="20"/>
              </w:rPr>
              <w:t>Индиви</w:t>
            </w:r>
            <w:r w:rsidRPr="004654AF">
              <w:rPr>
                <w:color w:val="000000"/>
                <w:sz w:val="20"/>
              </w:rPr>
              <w:softHyphen/>
              <w:t>дуальный номер рабочего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4654AF" w:rsidRPr="004654AF" w:rsidRDefault="004654AF" w:rsidP="004654AF">
            <w:pPr>
              <w:jc w:val="center"/>
              <w:rPr>
                <w:color w:val="000000"/>
                <w:sz w:val="20"/>
              </w:rPr>
            </w:pPr>
            <w:r w:rsidRPr="004654AF">
              <w:rPr>
                <w:color w:val="000000"/>
                <w:sz w:val="20"/>
              </w:rPr>
              <w:t>Профессия/</w:t>
            </w:r>
            <w:r w:rsidRPr="004654AF">
              <w:rPr>
                <w:color w:val="000000"/>
                <w:sz w:val="20"/>
              </w:rPr>
              <w:br/>
              <w:t>должность/</w:t>
            </w:r>
            <w:r w:rsidRPr="004654AF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F06873" w:rsidRPr="004654AF" w:rsidRDefault="00F06873" w:rsidP="004654AF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06873" w:rsidRPr="004654AF" w:rsidRDefault="00F06873" w:rsidP="00F06873">
            <w:pPr>
              <w:jc w:val="center"/>
              <w:rPr>
                <w:sz w:val="20"/>
              </w:rPr>
            </w:pPr>
            <w:r w:rsidRPr="004654AF">
              <w:rPr>
                <w:sz w:val="20"/>
              </w:rPr>
              <w:t>Классы</w:t>
            </w:r>
            <w:r w:rsidR="004654AF" w:rsidRPr="004654AF">
              <w:rPr>
                <w:sz w:val="20"/>
              </w:rPr>
              <w:t xml:space="preserve"> </w:t>
            </w:r>
            <w:r w:rsidR="004654AF" w:rsidRPr="004654AF">
              <w:rPr>
                <w:color w:val="000000"/>
                <w:sz w:val="20"/>
              </w:rPr>
              <w:t>(подклассы)</w:t>
            </w:r>
            <w:r w:rsidRPr="004654AF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F06873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Лечебно</w:t>
            </w:r>
            <w:r w:rsidRPr="00F06873">
              <w:rPr>
                <w:sz w:val="16"/>
                <w:szCs w:val="16"/>
              </w:rPr>
              <w:t>-профилактическое питание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Льготно</w:t>
            </w:r>
            <w:r w:rsidRPr="00F06873">
              <w:rPr>
                <w:sz w:val="16"/>
                <w:szCs w:val="16"/>
              </w:rPr>
              <w:t>е пенсионное обеспечение (да/нет)</w:t>
            </w:r>
          </w:p>
        </w:tc>
      </w:tr>
      <w:tr w:rsidR="00F06873" w:rsidRPr="00DE2527" w:rsidTr="004654AF">
        <w:trPr>
          <w:cantSplit/>
          <w:trHeight w:val="2254"/>
        </w:trPr>
        <w:tc>
          <w:tcPr>
            <w:tcW w:w="959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F06873" w:rsidRPr="00DE2527" w:rsidRDefault="00F06873" w:rsidP="00F068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ультразвук</w:t>
            </w:r>
            <w:r w:rsidRPr="00F0687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06873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F06873" w:rsidRPr="00F06873" w:rsidRDefault="00F06873" w:rsidP="00F06873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06873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F06873" w:rsidRPr="00DE2527" w:rsidRDefault="00F06873" w:rsidP="00F06873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F06873" w:rsidRPr="00F06873" w:rsidTr="004654AF">
        <w:tc>
          <w:tcPr>
            <w:tcW w:w="959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</w:t>
            </w:r>
            <w:bookmarkStart w:id="6" w:name="table2"/>
            <w:bookmarkEnd w:id="6"/>
          </w:p>
        </w:tc>
        <w:tc>
          <w:tcPr>
            <w:tcW w:w="2655" w:type="dxa"/>
            <w:shd w:val="clear" w:color="auto" w:fill="auto"/>
            <w:vAlign w:val="center"/>
          </w:tcPr>
          <w:p w:rsidR="00F06873" w:rsidRPr="00F06873" w:rsidRDefault="00F06873" w:rsidP="001B19D8">
            <w:pPr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06873" w:rsidRPr="00F06873" w:rsidRDefault="00F06873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06873">
              <w:rPr>
                <w:sz w:val="18"/>
                <w:szCs w:val="18"/>
              </w:rPr>
              <w:t>24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Pr="00F06873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Электромеханический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Pr="00F06873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Pr="00F06873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 нестандартного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участка-мастер участка ремонта оборудования механического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мастер-мастер электроремонтного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Механический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5-1А (5А)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6-1А (6А)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Ремонтная группа на горячих участках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 на горячих участках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 на горячих участках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7-2А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 на горячих участках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7-3А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 на горячих участках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Слесарь-электрик по ремонту электрооборудования на горячих участках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нестандартного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Жестянщик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9-1А (9А)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Жестянщик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10-1А (10А)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10-2А (10А)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11-1А (11А)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11-2А (11А)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ремонта оборудования механического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12-1А (12А)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12-2А (12А)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12-3А (12А)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14-1А (14А)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ремонта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15-1А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15-2А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15-3А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15-4А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15-5А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15-6А (15А)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обслуживания электрокар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Аккумуляторщик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16-1А (16А)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Аккумуляторщик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Электроремонтный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Слесарь-электрик по ремонту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18-1А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18-2А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18-3А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18-4А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18-5А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18-6А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18-7А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18-8А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18-9А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18-10А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18-11А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18-12А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18-13А (18А)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обмоток и изоляции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19-1А (19А)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обмоток и изоляции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19-2А (19А)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Электромонтер по ремонту обмоток и изоляции электрооборудования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Паросиловое хозяйство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Аппаратчик химводоочистки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20-1А (20А)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Аппаратчик химводоочистки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20-2А (20А)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Аппаратчик химводоочистки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20-3А (20А)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Аппаратчик химводоочистки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Машинист компрессорных установок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котельной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24-1А (24А)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котельной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24-2А (24А)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котельной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25-1А (25А)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25-2А (25А)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25-3А (25А)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25-4А (25А)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25-5А (25А)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25-6А (25А)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КИП и 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26-1А (26А)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КИП и 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оператор котельной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28-1А (28А)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Инструментальный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32-1А (32А)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32-2А (32А)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32-3А (32А)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32-4А (32А)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32-5А (32А)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32-6А (32А)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Слесарь-инструментальщик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Термист на печах и ваннах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33-1А (33А)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Термист на печах и ваннах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34-1А (34А)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34-2А (34А)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34-3А (34А)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34-4А (34А)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34-5А (34А)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34-6А (34А)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Токарь-расточник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35-1А (35А)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Токарь-расточник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36-1А (36А)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36-2А (36А)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Шлифовщик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Электроэрозионист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Штамповочный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Наладчик холодноштамповочного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40-1А (40А)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Наладчик холодноштамповочного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42-1А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42-2А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42-3А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42-4А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42-5А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Полировщик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43-1А (43А)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Полировщик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Резчик металла на ножницах и прессах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44-1А (44А)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Резчик металла на ножницах и прессах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44-2А (44А)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Резчик металла на ножницах и прессах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Штамповщик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45-1А (45А)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Штамповщик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Штамповщик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Механический цех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47-1А (47А)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кузнечного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Бюро технологической подготовки производства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50-1А (50А)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50-2А (50А)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Склад заготовок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№1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53-1А (53А)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Машинист крана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55-1А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55-2А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55-3А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55-4А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55-5А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55-7А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55-8А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55-9А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55-10А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55-11А (55А)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56-1А (56А)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56-2А (56А)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56-3А (56А)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56-4А (56А)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56-5А (56А)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56-6А (56А)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Токарь-револьверщик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57-1А (57А)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Токарь-револьверщик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57-2А (57А)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Токарь-револьверщик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57-3А (57А)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Токарь-револьверщик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57-4А (57А)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Токарь-револьверщик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57-5А (57А)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Токарь-револьверщик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Шлифовщик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№2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электро- и автотележки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Заточник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60-1А (60А)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Заточник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62-1А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62-2А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62-3А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62-4А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62-5А </w:t>
            </w:r>
            <w:r>
              <w:rPr>
                <w:sz w:val="18"/>
                <w:szCs w:val="18"/>
              </w:rPr>
              <w:lastRenderedPageBreak/>
              <w:t>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Оператор станков с программ</w:t>
            </w:r>
            <w:r>
              <w:rPr>
                <w:sz w:val="18"/>
                <w:szCs w:val="18"/>
              </w:rPr>
              <w:lastRenderedPageBreak/>
              <w:t>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62-6А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62-7А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62-8А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62-9А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62-10А (62А)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Сверловщик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63-1А (63А)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Сверловщик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63-2А (63А)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Сверловщик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63-3А (63А)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Сверловщик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УСП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64-1А (64А)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УСП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Станочник широкого профиля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65-1А (65А)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Станочник широкого профиля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66-1А (66А)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66-2А (66А)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66-3А (66А)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66-4А (66А)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Токарь-карусельщик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№3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электро- и автотележки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Машинист крана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72-1А 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72-2А 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72-3А </w:t>
            </w:r>
            <w:r>
              <w:rPr>
                <w:sz w:val="18"/>
                <w:szCs w:val="18"/>
              </w:rPr>
              <w:lastRenderedPageBreak/>
              <w:t>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Оператор станков с программ</w:t>
            </w:r>
            <w:r>
              <w:rPr>
                <w:sz w:val="18"/>
                <w:szCs w:val="18"/>
              </w:rPr>
              <w:lastRenderedPageBreak/>
              <w:t>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72-4А 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72-5А 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72-6А 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72-7А 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станков с программным управлением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Станочник широкого профиля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73-1А (73А)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Станочник широкого профиля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Токарь-карусельщик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№4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Сверловщик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76-1А (76А)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Сверловщик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76-2А (76А)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Сверловщик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Строгальщик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78-1А (78А)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78-2А (78А)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78-3А (78А)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78-4А (78А)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78-5А (78А)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Токарь-карусельщик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Токарь-карусельщик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лазерной резки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Газорезчик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81-1А (81А)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Газорезчик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Наждачник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83-1А (83А)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Наждачник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84-1А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84-2А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84-3А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84-4А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84-5А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84-6А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84-7А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84-8А (84А)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лазерной установки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наладки станков с ПУ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Электромеханик по средствам автоматики и приборам технологического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87-1А (87А)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Электромеханик по средствам автоматики и приборам технологического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87-2А (87А)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Электромеханик по средствам автоматики и приборам технологического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Сборочный цех №3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Комплектовщик изделий и инструмента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93-1А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93-2А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93-3А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93-4А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93-5А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93-6А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93-7А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93-8А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93-9А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93-10А (93А)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94-2А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94-3А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94-4А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94-5А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94-6А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94-7А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94-8А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94-9А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94-10А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94-11А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94-12А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94-13А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94-14А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94-15А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94-16А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94-17А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94-18А (94А)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97-1А (97А)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97-2А (97А)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97-3А (97А)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97-4А (97А)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97-5А (97А)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Участок финишных покрытий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Гальваник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98-1А (98А)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Гальваник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98-2А (98А)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Гальваник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98-3А (98А)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Гальваник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98-4А (98А)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Гальваник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Сборочный цех №1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упаковки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электро- и автотележки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№4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электро- и автотележки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i/>
                <w:sz w:val="18"/>
                <w:szCs w:val="18"/>
              </w:rPr>
            </w:pPr>
            <w:r w:rsidRPr="000252C0">
              <w:rPr>
                <w:i/>
                <w:sz w:val="18"/>
                <w:szCs w:val="18"/>
              </w:rPr>
              <w:t>Участок №3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электро- и автотележки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Специальное конструкторское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103-1А (103А)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b/>
                <w:sz w:val="18"/>
                <w:szCs w:val="18"/>
              </w:rPr>
            </w:pPr>
            <w:r w:rsidRPr="000252C0">
              <w:rPr>
                <w:b/>
                <w:sz w:val="18"/>
                <w:szCs w:val="18"/>
              </w:rPr>
              <w:t>Сервисный отдел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0252C0" w:rsidRPr="00F06873" w:rsidTr="004654AF">
        <w:tc>
          <w:tcPr>
            <w:tcW w:w="959" w:type="dxa"/>
            <w:shd w:val="clear" w:color="auto" w:fill="auto"/>
            <w:vAlign w:val="center"/>
          </w:tcPr>
          <w:p w:rsid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252C0" w:rsidRPr="000252C0" w:rsidRDefault="000252C0" w:rsidP="001B1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Техник по наладке и испытаниям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252C0" w:rsidRDefault="000252C0" w:rsidP="001B19D8">
            <w:pPr>
              <w:ind w:left="-70" w:right="-1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</w:tbl>
    <w:p w:rsidR="0065289A" w:rsidRDefault="0065289A" w:rsidP="009A1326">
      <w:pPr>
        <w:rPr>
          <w:sz w:val="18"/>
          <w:szCs w:val="18"/>
          <w:lang w:val="en-US"/>
        </w:rPr>
      </w:pPr>
    </w:p>
    <w:p w:rsidR="00C554F6" w:rsidRDefault="00C554F6" w:rsidP="009A1326">
      <w:pPr>
        <w:rPr>
          <w:sz w:val="18"/>
          <w:szCs w:val="18"/>
          <w:lang w:val="en-US"/>
        </w:rPr>
      </w:pPr>
    </w:p>
    <w:p w:rsidR="00C554F6" w:rsidRDefault="00C554F6" w:rsidP="009A1326">
      <w:pPr>
        <w:rPr>
          <w:sz w:val="18"/>
          <w:szCs w:val="18"/>
          <w:lang w:val="en-US"/>
        </w:rPr>
      </w:pPr>
    </w:p>
    <w:p w:rsidR="00C554F6" w:rsidRPr="00C554F6" w:rsidRDefault="00C554F6" w:rsidP="00C554F6">
      <w:pPr>
        <w:spacing w:before="60"/>
        <w:jc w:val="center"/>
        <w:rPr>
          <w:b/>
          <w:color w:val="000000"/>
          <w:szCs w:val="24"/>
        </w:rPr>
      </w:pPr>
      <w:r w:rsidRPr="00C554F6">
        <w:rPr>
          <w:b/>
          <w:color w:val="000000"/>
          <w:szCs w:val="24"/>
        </w:rPr>
        <w:lastRenderedPageBreak/>
        <w:t>Сводная ведомость результатов проведения специальной оценки условий труда 2017г</w:t>
      </w:r>
    </w:p>
    <w:p w:rsidR="00C554F6" w:rsidRPr="00C554F6" w:rsidRDefault="00C554F6" w:rsidP="00C554F6"/>
    <w:p w:rsidR="00C554F6" w:rsidRPr="00C554F6" w:rsidRDefault="00C554F6" w:rsidP="00C554F6">
      <w:r w:rsidRPr="00C554F6">
        <w:t>Наименование организации:</w:t>
      </w:r>
      <w:r w:rsidRPr="00C554F6">
        <w:rPr>
          <w:u w:val="single"/>
        </w:rPr>
        <w:t xml:space="preserve"> </w:t>
      </w:r>
      <w:fldSimple w:instr=" DOCVARIABLE ceh_info \* MERGEFORMAT ">
        <w:r w:rsidRPr="00C554F6">
          <w:rPr>
            <w:bCs/>
            <w:u w:val="single"/>
          </w:rPr>
          <w:t>ОАО "Вяземский машиностроительный завод"</w:t>
        </w:r>
      </w:fldSimple>
      <w:r w:rsidRPr="00C554F6">
        <w:rPr>
          <w:u w:val="single"/>
        </w:rPr>
        <w:t> </w:t>
      </w:r>
    </w:p>
    <w:p w:rsidR="00C554F6" w:rsidRPr="00C554F6" w:rsidRDefault="00C554F6" w:rsidP="00C554F6">
      <w:pPr>
        <w:suppressAutoHyphens/>
        <w:jc w:val="right"/>
      </w:pPr>
      <w:r w:rsidRPr="00C554F6">
        <w:t>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C554F6" w:rsidRPr="00C554F6" w:rsidTr="00082B41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C554F6" w:rsidRPr="00C554F6" w:rsidRDefault="00C554F6" w:rsidP="00C554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C554F6" w:rsidRPr="00C554F6" w:rsidRDefault="00C554F6" w:rsidP="00C554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Количество рабочих мест и численность работников, занятых на этих рабочих местах</w:t>
            </w:r>
          </w:p>
          <w:p w:rsidR="00C554F6" w:rsidRPr="00C554F6" w:rsidRDefault="00C554F6" w:rsidP="00C554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C554F6" w:rsidRPr="00C554F6" w:rsidRDefault="00C554F6" w:rsidP="00C554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C554F6" w:rsidRPr="00C554F6" w:rsidTr="00082B41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класс 4</w:t>
            </w:r>
          </w:p>
        </w:tc>
      </w:tr>
      <w:tr w:rsidR="00C554F6" w:rsidRPr="00C554F6" w:rsidTr="00082B41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4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всего</w:t>
            </w:r>
          </w:p>
        </w:tc>
        <w:tc>
          <w:tcPr>
            <w:tcW w:w="3118" w:type="dxa"/>
            <w:vAlign w:val="center"/>
          </w:tcPr>
          <w:p w:rsidR="00C554F6" w:rsidRPr="00C554F6" w:rsidRDefault="00C554F6" w:rsidP="00C554F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szCs w:val="24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в том числе 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4" w:type="dxa"/>
            <w:vMerge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3.1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3.2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3.3</w:t>
            </w:r>
          </w:p>
        </w:tc>
        <w:tc>
          <w:tcPr>
            <w:tcW w:w="1170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</w:tr>
      <w:tr w:rsidR="00C554F6" w:rsidRPr="00C554F6" w:rsidTr="00082B41">
        <w:trPr>
          <w:jc w:val="center"/>
        </w:trPr>
        <w:tc>
          <w:tcPr>
            <w:tcW w:w="35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84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2</w:t>
            </w:r>
          </w:p>
        </w:tc>
        <w:tc>
          <w:tcPr>
            <w:tcW w:w="31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06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4</w:t>
            </w:r>
          </w:p>
        </w:tc>
        <w:tc>
          <w:tcPr>
            <w:tcW w:w="1064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6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7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8</w:t>
            </w:r>
          </w:p>
        </w:tc>
        <w:tc>
          <w:tcPr>
            <w:tcW w:w="1170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9</w:t>
            </w:r>
          </w:p>
        </w:tc>
        <w:tc>
          <w:tcPr>
            <w:tcW w:w="10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10</w:t>
            </w:r>
          </w:p>
        </w:tc>
      </w:tr>
      <w:tr w:rsidR="00C554F6" w:rsidRPr="00C554F6" w:rsidTr="00082B41">
        <w:trPr>
          <w:jc w:val="center"/>
        </w:trPr>
        <w:tc>
          <w:tcPr>
            <w:tcW w:w="35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122</w:t>
            </w:r>
          </w:p>
        </w:tc>
        <w:tc>
          <w:tcPr>
            <w:tcW w:w="31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122</w:t>
            </w:r>
          </w:p>
        </w:tc>
        <w:tc>
          <w:tcPr>
            <w:tcW w:w="106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93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14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11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4</w:t>
            </w:r>
          </w:p>
        </w:tc>
        <w:tc>
          <w:tcPr>
            <w:tcW w:w="1170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C554F6" w:rsidRPr="00C554F6" w:rsidTr="00082B41">
        <w:trPr>
          <w:jc w:val="center"/>
        </w:trPr>
        <w:tc>
          <w:tcPr>
            <w:tcW w:w="35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122</w:t>
            </w:r>
          </w:p>
        </w:tc>
        <w:tc>
          <w:tcPr>
            <w:tcW w:w="31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122</w:t>
            </w:r>
          </w:p>
        </w:tc>
        <w:tc>
          <w:tcPr>
            <w:tcW w:w="106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93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14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11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4</w:t>
            </w:r>
          </w:p>
        </w:tc>
        <w:tc>
          <w:tcPr>
            <w:tcW w:w="1170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C554F6" w:rsidRPr="00C554F6" w:rsidTr="00082B41">
        <w:trPr>
          <w:jc w:val="center"/>
        </w:trPr>
        <w:tc>
          <w:tcPr>
            <w:tcW w:w="35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19</w:t>
            </w:r>
          </w:p>
        </w:tc>
        <w:tc>
          <w:tcPr>
            <w:tcW w:w="31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19</w:t>
            </w:r>
          </w:p>
        </w:tc>
        <w:tc>
          <w:tcPr>
            <w:tcW w:w="106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18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C554F6" w:rsidRPr="00C554F6" w:rsidTr="00082B41">
        <w:trPr>
          <w:jc w:val="center"/>
        </w:trPr>
        <w:tc>
          <w:tcPr>
            <w:tcW w:w="35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31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C554F6" w:rsidRPr="00C554F6" w:rsidTr="00082B41">
        <w:trPr>
          <w:jc w:val="center"/>
        </w:trPr>
        <w:tc>
          <w:tcPr>
            <w:tcW w:w="35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3118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063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2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C554F6" w:rsidRPr="00C554F6" w:rsidRDefault="00C554F6" w:rsidP="00C554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C554F6">
              <w:rPr>
                <w:rFonts w:eastAsia="Calibri"/>
                <w:sz w:val="20"/>
                <w:lang w:eastAsia="en-US"/>
              </w:rPr>
              <w:t>0</w:t>
            </w:r>
          </w:p>
        </w:tc>
      </w:tr>
    </w:tbl>
    <w:p w:rsidR="00C554F6" w:rsidRPr="00C554F6" w:rsidRDefault="00C554F6" w:rsidP="00C554F6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C554F6" w:rsidRPr="00C554F6" w:rsidRDefault="00C554F6" w:rsidP="00C554F6">
      <w:pPr>
        <w:jc w:val="right"/>
      </w:pPr>
      <w:r w:rsidRPr="00C554F6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C554F6" w:rsidRPr="00C554F6" w:rsidTr="00082B41">
        <w:trPr>
          <w:cantSplit/>
          <w:trHeight w:val="245"/>
          <w:tblHeader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20"/>
              </w:rPr>
            </w:pPr>
            <w:r w:rsidRPr="00C554F6">
              <w:rPr>
                <w:color w:val="000000"/>
                <w:sz w:val="20"/>
              </w:rPr>
              <w:t>Индиви</w:t>
            </w:r>
            <w:r w:rsidRPr="00C554F6">
              <w:rPr>
                <w:color w:val="000000"/>
                <w:sz w:val="20"/>
              </w:rPr>
              <w:softHyphen/>
              <w:t>дуальный номер рабочего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color w:val="000000"/>
                <w:sz w:val="20"/>
              </w:rPr>
            </w:pPr>
            <w:r w:rsidRPr="00C554F6">
              <w:rPr>
                <w:color w:val="000000"/>
                <w:sz w:val="20"/>
              </w:rPr>
              <w:t>Профессия/</w:t>
            </w:r>
            <w:r w:rsidRPr="00C554F6">
              <w:rPr>
                <w:color w:val="000000"/>
                <w:sz w:val="20"/>
              </w:rPr>
              <w:br/>
              <w:t>должность/</w:t>
            </w:r>
            <w:r w:rsidRPr="00C554F6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C554F6" w:rsidRPr="00C554F6" w:rsidRDefault="00C554F6" w:rsidP="00C554F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C554F6" w:rsidRPr="00C554F6" w:rsidRDefault="00C554F6" w:rsidP="00C554F6">
            <w:pPr>
              <w:jc w:val="center"/>
              <w:rPr>
                <w:sz w:val="20"/>
              </w:rPr>
            </w:pPr>
            <w:r w:rsidRPr="00C554F6">
              <w:rPr>
                <w:sz w:val="20"/>
              </w:rPr>
              <w:t xml:space="preserve">Классы </w:t>
            </w:r>
            <w:r w:rsidRPr="00C554F6">
              <w:rPr>
                <w:color w:val="000000"/>
                <w:sz w:val="20"/>
              </w:rPr>
              <w:t>(подклассы)</w:t>
            </w:r>
            <w:r w:rsidRPr="00C554F6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C554F6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Лечебно</w:t>
            </w:r>
            <w:r w:rsidRPr="00C554F6">
              <w:rPr>
                <w:sz w:val="16"/>
                <w:szCs w:val="16"/>
              </w:rPr>
              <w:t>-профилактическое питание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Льготно</w:t>
            </w:r>
            <w:r w:rsidRPr="00C554F6">
              <w:rPr>
                <w:sz w:val="16"/>
                <w:szCs w:val="16"/>
              </w:rPr>
              <w:t>е пенсионное обеспечение (да/нет)</w:t>
            </w:r>
          </w:p>
        </w:tc>
      </w:tr>
      <w:tr w:rsidR="00C554F6" w:rsidRPr="00C554F6" w:rsidTr="00082B41">
        <w:trPr>
          <w:cantSplit/>
          <w:trHeight w:val="2254"/>
          <w:tblHeader/>
        </w:trPr>
        <w:tc>
          <w:tcPr>
            <w:tcW w:w="959" w:type="dxa"/>
            <w:vMerge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ультразвук</w:t>
            </w:r>
            <w:r w:rsidRPr="00C554F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554F6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C554F6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C554F6" w:rsidRPr="00C554F6" w:rsidRDefault="00C554F6" w:rsidP="00C554F6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C554F6" w:rsidRPr="00C554F6" w:rsidTr="00082B41">
        <w:trPr>
          <w:tblHeader/>
        </w:trPr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24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Бюро развития предприятия (БРП)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0214 - 01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Отдел капитального строительства (ОКС)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0501 - 03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Столяр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Служба охраны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0210 - 01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Руководитель службы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0210 - 02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Заместитель руководителя службы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0210 - 03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Инженер по пожарной без</w:t>
            </w:r>
            <w:r w:rsidRPr="00C554F6">
              <w:rPr>
                <w:sz w:val="18"/>
                <w:szCs w:val="18"/>
              </w:rPr>
              <w:lastRenderedPageBreak/>
              <w:t>опасности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0210 - 04А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Специалист (по охране труда)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0210 - 05А (0210 - 04А)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Специалист (по охране труда)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Сервисный отдел (СО)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0402 - 01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0402 - 02А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Инженер по наладке и испытаниям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0402 - 03А (0402 - 02А)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Инженер по наладке и испытаниям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0402 - 04А (0402 - 02А)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Инженер по наладке и испытаниям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0402 - 05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Машинист по стирке и ремонту спецодежды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Литейный цех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0303 - 01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Начальник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0303 - 02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0303 - 03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Машинист крана (занятый в формовочном, стержневом, землеприготовительном, обрубном и очистительном отделениях)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Заливочный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030304 - 01А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Заливщик металла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030304 - 02А (030304 - </w:t>
            </w:r>
            <w:r w:rsidRPr="00C554F6">
              <w:rPr>
                <w:sz w:val="18"/>
                <w:szCs w:val="18"/>
              </w:rPr>
              <w:lastRenderedPageBreak/>
              <w:t>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Заливщик металла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030304 - 03А (030304 - 01А)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Заливщик металла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030304 - 04А (030304 - 01А)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Заливщик металла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Сборочный цех №1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Начальник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0310 - 02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Заместитель начальника цеха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Участок №1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031001 - 01А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031001 - 02А (031001 - 01А)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031001 - 03А (031001 - 01А)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031001 - 04А (031001 - 01А)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031001 - 05А (031001 - 01А)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031001 - 06А (031001 - 01А)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Участок №2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031002 - 01А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031002 - 02А (031002 - 01А)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031002 - 03А (031002 - 01А)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031002 - 04А (031002 - 01А)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031002 - 05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Вулканизаторщик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Участок №3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031003 - 03А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031003 - 04А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031003 - 05А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031003 - </w:t>
            </w:r>
            <w:r w:rsidRPr="00C554F6">
              <w:rPr>
                <w:sz w:val="18"/>
                <w:szCs w:val="18"/>
              </w:rPr>
              <w:lastRenderedPageBreak/>
              <w:t>06А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 xml:space="preserve">Слесарь механосборочных </w:t>
            </w:r>
            <w:r w:rsidRPr="00C554F6">
              <w:rPr>
                <w:sz w:val="18"/>
                <w:szCs w:val="18"/>
              </w:rPr>
              <w:lastRenderedPageBreak/>
              <w:t>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031003 - 07А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031003 - 08А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031003 - 09А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031003 - 10А (031003 - 02А)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031003 - 11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Транспортировщик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031003 - 12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Гальваник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Участок №4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031004 - 01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031004 - 02А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031004 - 03А (031004 - 02А)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031004 - 04А (031004 - </w:t>
            </w:r>
            <w:r w:rsidRPr="00C554F6">
              <w:rPr>
                <w:sz w:val="18"/>
                <w:szCs w:val="18"/>
              </w:rPr>
              <w:lastRenderedPageBreak/>
              <w:t>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031004 - 05А (031004 - 02А)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031004 - 06А (031004 - 02А)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031004 - 07А (031004 - 02А)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Участок №5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031010 - 03А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031010 - 04А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031010 - 05А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031010 - 06А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031010 - </w:t>
            </w:r>
            <w:r w:rsidRPr="00C554F6">
              <w:rPr>
                <w:sz w:val="18"/>
                <w:szCs w:val="18"/>
              </w:rPr>
              <w:lastRenderedPageBreak/>
              <w:t>07А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 xml:space="preserve">Слесарь механосборочных </w:t>
            </w:r>
            <w:r w:rsidRPr="00C554F6">
              <w:rPr>
                <w:sz w:val="18"/>
                <w:szCs w:val="18"/>
              </w:rPr>
              <w:lastRenderedPageBreak/>
              <w:t>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031010 - 08А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031010 - 09А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031010 - 10А (031010 - 02А)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031010 - 11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Водитель погрузчика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Участок упаковки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Плотник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031007 - 03А (031007 - 02А)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Плотник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031007 - 04А (031007 - 02А)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Плотник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031007 - 05А (031007 - 02А)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Плотник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031007 - </w:t>
            </w:r>
            <w:r w:rsidRPr="00C554F6">
              <w:rPr>
                <w:sz w:val="18"/>
                <w:szCs w:val="18"/>
              </w:rPr>
              <w:lastRenderedPageBreak/>
              <w:t>06А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031007 - 07А (031007 - 06А)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031007 - 08А (031007 - 06А)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031007 - 09А (031007 - 06А)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031007 - 10А (031007 - 06А)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031007 - 11А (031007 - 06А)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031007 - 12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Транспортировщик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Участок изготовления ЗИП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031011 - 01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031011 - 02А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Швея (закройщик)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031011 - 03А (031011 - 02А)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Швея (закройщик)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031011 - 04А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Изготовитель лент для гладильного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031011 - </w:t>
            </w:r>
            <w:r w:rsidRPr="00C554F6">
              <w:rPr>
                <w:sz w:val="18"/>
                <w:szCs w:val="18"/>
              </w:rPr>
              <w:lastRenderedPageBreak/>
              <w:t>05А (031011 - 04А)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Изготовитель лент для гла</w:t>
            </w:r>
            <w:r w:rsidRPr="00C554F6">
              <w:rPr>
                <w:sz w:val="18"/>
                <w:szCs w:val="18"/>
              </w:rPr>
              <w:lastRenderedPageBreak/>
              <w:t>дильного оборудования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Электромонтажный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031006 - 03А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031006 - 04А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031006 - 05А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031006 - 06А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031006 - 07А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031006 - 08А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031006 - 09А (031006 - </w:t>
            </w:r>
            <w:r w:rsidRPr="00C554F6">
              <w:rPr>
                <w:sz w:val="18"/>
                <w:szCs w:val="18"/>
              </w:rPr>
              <w:lastRenderedPageBreak/>
              <w:t>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031006 - 10А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031006 - 11А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031006 - 12А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031006 - 13А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031006 - 14А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031006 - 15А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031006 - 16А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031006 - 17А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031006 - 18А </w:t>
            </w:r>
            <w:r w:rsidRPr="00C554F6">
              <w:rPr>
                <w:sz w:val="18"/>
                <w:szCs w:val="18"/>
              </w:rPr>
              <w:lastRenderedPageBreak/>
              <w:t>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031006 - 19А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031006 - 20А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031006 - 21А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031006 - 22А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031006 - 23А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031006 - 24А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031006 - 25А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031006 - 26А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031006 - </w:t>
            </w:r>
            <w:r w:rsidRPr="00C554F6">
              <w:rPr>
                <w:sz w:val="18"/>
                <w:szCs w:val="18"/>
              </w:rPr>
              <w:lastRenderedPageBreak/>
              <w:t>27А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031006 - 28А (031006 - 02А)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031006 - 29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Маркировщик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i/>
                <w:sz w:val="18"/>
                <w:szCs w:val="18"/>
              </w:rPr>
            </w:pPr>
            <w:r w:rsidRPr="00C554F6">
              <w:rPr>
                <w:i/>
                <w:sz w:val="18"/>
                <w:szCs w:val="18"/>
              </w:rPr>
              <w:t>Склад сборочного цеха №1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031009 - 01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Сварочный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0314 - 03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Участок финишных покрытий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0317 - 01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Начальник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0317 - 03А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Чистильщик металла, отливок, изделий и деталей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0317 - 04А (0317 - 03А)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Чистильщик металла, отливок, изделий и деталей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0317 - 05А (0317 - 03А)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Чистильщик металла, отливок, изделий и деталей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b/>
                <w:sz w:val="18"/>
                <w:szCs w:val="18"/>
              </w:rPr>
            </w:pPr>
            <w:r w:rsidRPr="00C554F6">
              <w:rPr>
                <w:b/>
                <w:sz w:val="18"/>
                <w:szCs w:val="18"/>
              </w:rPr>
              <w:t>Кузнечный участок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0304 - 01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Начальник участка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0304 - 02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Кузнец на молотах и прессах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0304 - 03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Машинист на молотах, прессах и манипуляторах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0304 - 04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 xml:space="preserve">0304 - </w:t>
            </w:r>
            <w:r w:rsidRPr="00C554F6">
              <w:rPr>
                <w:sz w:val="18"/>
                <w:szCs w:val="18"/>
              </w:rPr>
              <w:lastRenderedPageBreak/>
              <w:t>05А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Электросварщик ручной свар</w:t>
            </w:r>
            <w:r w:rsidRPr="00C554F6">
              <w:rPr>
                <w:sz w:val="18"/>
                <w:szCs w:val="18"/>
              </w:rPr>
              <w:lastRenderedPageBreak/>
              <w:t>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lastRenderedPageBreak/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0304 - 06А (0304 - 05А)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0304 - 07А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Резчик на пилах, ножовках и станках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  <w:tr w:rsidR="00C554F6" w:rsidRPr="00C554F6" w:rsidTr="00082B41">
        <w:tc>
          <w:tcPr>
            <w:tcW w:w="959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0304 - 08А (0304 - 07А)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C554F6" w:rsidRPr="00C554F6" w:rsidRDefault="00C554F6" w:rsidP="00C554F6">
            <w:pPr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Резчик на пилах, ножовках и станках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C554F6" w:rsidRPr="00C554F6" w:rsidRDefault="00C554F6" w:rsidP="00C554F6">
            <w:pPr>
              <w:ind w:left="-70" w:right="-104"/>
              <w:jc w:val="center"/>
              <w:rPr>
                <w:sz w:val="18"/>
                <w:szCs w:val="18"/>
              </w:rPr>
            </w:pPr>
            <w:r w:rsidRPr="00C554F6">
              <w:rPr>
                <w:sz w:val="18"/>
                <w:szCs w:val="18"/>
              </w:rPr>
              <w:t>Нет</w:t>
            </w:r>
          </w:p>
        </w:tc>
      </w:tr>
    </w:tbl>
    <w:p w:rsidR="00C554F6" w:rsidRDefault="00C554F6" w:rsidP="009A1326">
      <w:pPr>
        <w:rPr>
          <w:sz w:val="18"/>
          <w:szCs w:val="18"/>
          <w:lang w:val="en-US"/>
        </w:rPr>
      </w:pPr>
    </w:p>
    <w:p w:rsidR="00082B41" w:rsidRDefault="00082B41" w:rsidP="009A1326">
      <w:pPr>
        <w:rPr>
          <w:sz w:val="18"/>
          <w:szCs w:val="18"/>
          <w:lang w:val="en-US"/>
        </w:rPr>
      </w:pPr>
    </w:p>
    <w:p w:rsidR="00082B41" w:rsidRDefault="00082B41" w:rsidP="009A1326">
      <w:pPr>
        <w:rPr>
          <w:sz w:val="18"/>
          <w:szCs w:val="18"/>
          <w:lang w:val="en-US"/>
        </w:rPr>
      </w:pPr>
    </w:p>
    <w:p w:rsidR="00082B41" w:rsidRPr="00082B41" w:rsidRDefault="00082B41" w:rsidP="00082B41">
      <w:pPr>
        <w:spacing w:before="60"/>
        <w:jc w:val="center"/>
        <w:rPr>
          <w:b/>
          <w:color w:val="000000"/>
          <w:szCs w:val="24"/>
        </w:rPr>
      </w:pPr>
      <w:r w:rsidRPr="00082B41">
        <w:rPr>
          <w:b/>
          <w:color w:val="000000"/>
          <w:szCs w:val="24"/>
        </w:rPr>
        <w:t>Сводная ведомость результатов проведения специальной оценки условий труда 2015г.  /</w:t>
      </w:r>
      <w:r>
        <w:rPr>
          <w:b/>
          <w:color w:val="000000"/>
          <w:szCs w:val="24"/>
        </w:rPr>
        <w:t xml:space="preserve"> </w:t>
      </w:r>
      <w:r w:rsidRPr="00082B41">
        <w:rPr>
          <w:b/>
          <w:color w:val="000000"/>
          <w:szCs w:val="24"/>
        </w:rPr>
        <w:t>1</w:t>
      </w:r>
    </w:p>
    <w:p w:rsidR="00082B41" w:rsidRPr="00082B41" w:rsidRDefault="00082B41" w:rsidP="00082B41"/>
    <w:p w:rsidR="00082B41" w:rsidRPr="00082B41" w:rsidRDefault="00082B41" w:rsidP="00082B41">
      <w:r w:rsidRPr="00082B41">
        <w:t>Наименование организации:</w:t>
      </w:r>
      <w:r w:rsidRPr="00082B41">
        <w:rPr>
          <w:u w:val="single"/>
        </w:rPr>
        <w:t xml:space="preserve"> </w:t>
      </w:r>
      <w:r w:rsidRPr="00082B41">
        <w:rPr>
          <w:b/>
          <w:i/>
          <w:u w:val="single"/>
        </w:rPr>
        <w:fldChar w:fldCharType="begin"/>
      </w:r>
      <w:r w:rsidRPr="00082B41">
        <w:rPr>
          <w:b/>
          <w:i/>
          <w:u w:val="single"/>
        </w:rPr>
        <w:instrText xml:space="preserve"> DOCVARIABLE </w:instrText>
      </w:r>
      <w:r w:rsidRPr="00082B41">
        <w:rPr>
          <w:b/>
          <w:i/>
          <w:u w:val="single"/>
          <w:lang w:val="en-US"/>
        </w:rPr>
        <w:instrText>ceh</w:instrText>
      </w:r>
      <w:r w:rsidRPr="00082B41">
        <w:rPr>
          <w:b/>
          <w:i/>
          <w:u w:val="single"/>
        </w:rPr>
        <w:instrText>_</w:instrText>
      </w:r>
      <w:r w:rsidRPr="00082B41">
        <w:rPr>
          <w:b/>
          <w:i/>
          <w:u w:val="single"/>
          <w:lang w:val="en-US"/>
        </w:rPr>
        <w:instrText>info</w:instrText>
      </w:r>
      <w:r w:rsidRPr="00082B41">
        <w:rPr>
          <w:b/>
          <w:i/>
          <w:u w:val="single"/>
        </w:rPr>
        <w:instrText xml:space="preserve"> \* MERGEFORMAT </w:instrText>
      </w:r>
      <w:r w:rsidRPr="00082B41">
        <w:rPr>
          <w:b/>
          <w:i/>
          <w:u w:val="single"/>
        </w:rPr>
        <w:fldChar w:fldCharType="separate"/>
      </w:r>
      <w:r w:rsidRPr="00082B41">
        <w:rPr>
          <w:b/>
          <w:bCs/>
          <w:i/>
          <w:u w:val="single"/>
        </w:rPr>
        <w:t>ОАО "Вяземский машиностроительный завод"</w:t>
      </w:r>
      <w:r w:rsidRPr="00082B41">
        <w:rPr>
          <w:b/>
          <w:i/>
          <w:u w:val="single"/>
        </w:rPr>
        <w:fldChar w:fldCharType="end"/>
      </w:r>
      <w:r w:rsidRPr="00082B41">
        <w:rPr>
          <w:u w:val="single"/>
        </w:rPr>
        <w:t> </w:t>
      </w:r>
    </w:p>
    <w:p w:rsidR="00082B41" w:rsidRPr="00082B41" w:rsidRDefault="00082B41" w:rsidP="00082B41">
      <w:pPr>
        <w:suppressAutoHyphens/>
        <w:jc w:val="right"/>
      </w:pPr>
      <w:r w:rsidRPr="00082B41">
        <w:t>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082B41" w:rsidRPr="00082B41" w:rsidTr="00082B41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082B41" w:rsidRPr="00082B41" w:rsidRDefault="00082B41" w:rsidP="00082B4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082B41" w:rsidRPr="00082B41" w:rsidRDefault="00082B41" w:rsidP="00082B4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Количество рабочих мест и численность работников, занятых на этих рабочих местах</w:t>
            </w:r>
          </w:p>
          <w:p w:rsidR="00082B41" w:rsidRPr="00082B41" w:rsidRDefault="00082B41" w:rsidP="00082B4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082B41" w:rsidRPr="00082B41" w:rsidRDefault="00082B41" w:rsidP="00082B4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082B41" w:rsidRPr="00082B41" w:rsidTr="00082B41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класс 4</w:t>
            </w:r>
          </w:p>
        </w:tc>
      </w:tr>
      <w:tr w:rsidR="00082B41" w:rsidRPr="00082B41" w:rsidTr="00082B41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4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всего</w:t>
            </w:r>
          </w:p>
        </w:tc>
        <w:tc>
          <w:tcPr>
            <w:tcW w:w="3118" w:type="dxa"/>
            <w:vAlign w:val="center"/>
          </w:tcPr>
          <w:p w:rsidR="00082B41" w:rsidRPr="00082B41" w:rsidRDefault="00082B41" w:rsidP="00082B4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szCs w:val="24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в том числе 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4" w:type="dxa"/>
            <w:vMerge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3.1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3.2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3.3</w:t>
            </w:r>
          </w:p>
        </w:tc>
        <w:tc>
          <w:tcPr>
            <w:tcW w:w="1170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</w:tr>
      <w:tr w:rsidR="00082B41" w:rsidRPr="00082B41" w:rsidTr="00082B41">
        <w:trPr>
          <w:jc w:val="center"/>
        </w:trPr>
        <w:tc>
          <w:tcPr>
            <w:tcW w:w="35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84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2</w:t>
            </w:r>
          </w:p>
        </w:tc>
        <w:tc>
          <w:tcPr>
            <w:tcW w:w="31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06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4</w:t>
            </w:r>
          </w:p>
        </w:tc>
        <w:tc>
          <w:tcPr>
            <w:tcW w:w="1064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6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7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8</w:t>
            </w:r>
          </w:p>
        </w:tc>
        <w:tc>
          <w:tcPr>
            <w:tcW w:w="1170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9</w:t>
            </w:r>
          </w:p>
        </w:tc>
        <w:tc>
          <w:tcPr>
            <w:tcW w:w="10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10</w:t>
            </w:r>
          </w:p>
        </w:tc>
      </w:tr>
      <w:tr w:rsidR="00082B41" w:rsidRPr="00082B41" w:rsidTr="00082B41">
        <w:trPr>
          <w:jc w:val="center"/>
        </w:trPr>
        <w:tc>
          <w:tcPr>
            <w:tcW w:w="35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46</w:t>
            </w:r>
          </w:p>
        </w:tc>
        <w:tc>
          <w:tcPr>
            <w:tcW w:w="31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46</w:t>
            </w:r>
          </w:p>
        </w:tc>
        <w:tc>
          <w:tcPr>
            <w:tcW w:w="106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45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082B41" w:rsidRPr="00082B41" w:rsidTr="00082B41">
        <w:trPr>
          <w:jc w:val="center"/>
        </w:trPr>
        <w:tc>
          <w:tcPr>
            <w:tcW w:w="35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45</w:t>
            </w:r>
          </w:p>
        </w:tc>
        <w:tc>
          <w:tcPr>
            <w:tcW w:w="31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45</w:t>
            </w:r>
          </w:p>
        </w:tc>
        <w:tc>
          <w:tcPr>
            <w:tcW w:w="106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44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082B41" w:rsidRPr="00082B41" w:rsidTr="00082B41">
        <w:trPr>
          <w:jc w:val="center"/>
        </w:trPr>
        <w:tc>
          <w:tcPr>
            <w:tcW w:w="35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9</w:t>
            </w:r>
          </w:p>
        </w:tc>
        <w:tc>
          <w:tcPr>
            <w:tcW w:w="31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9</w:t>
            </w:r>
          </w:p>
        </w:tc>
        <w:tc>
          <w:tcPr>
            <w:tcW w:w="106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9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082B41" w:rsidRPr="00082B41" w:rsidTr="00082B41">
        <w:trPr>
          <w:jc w:val="center"/>
        </w:trPr>
        <w:tc>
          <w:tcPr>
            <w:tcW w:w="35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31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082B41" w:rsidRPr="00082B41" w:rsidTr="00082B41">
        <w:trPr>
          <w:jc w:val="center"/>
        </w:trPr>
        <w:tc>
          <w:tcPr>
            <w:tcW w:w="35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lastRenderedPageBreak/>
              <w:t>из них инвалидов</w:t>
            </w:r>
          </w:p>
        </w:tc>
        <w:tc>
          <w:tcPr>
            <w:tcW w:w="84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3118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3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082B41" w:rsidRPr="00082B41" w:rsidRDefault="00082B41" w:rsidP="00082B4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082B41">
              <w:rPr>
                <w:rFonts w:eastAsia="Calibri"/>
                <w:sz w:val="20"/>
                <w:lang w:eastAsia="en-US"/>
              </w:rPr>
              <w:t>0</w:t>
            </w:r>
          </w:p>
        </w:tc>
      </w:tr>
    </w:tbl>
    <w:p w:rsidR="00082B41" w:rsidRPr="00082B41" w:rsidRDefault="00082B41" w:rsidP="00082B41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082B41" w:rsidRPr="00082B41" w:rsidRDefault="00082B41" w:rsidP="00082B41">
      <w:pPr>
        <w:jc w:val="right"/>
      </w:pPr>
      <w:r w:rsidRPr="00082B41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082B41" w:rsidRPr="00082B41" w:rsidTr="00082B41">
        <w:trPr>
          <w:cantSplit/>
          <w:trHeight w:val="245"/>
          <w:tblHeader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20"/>
              </w:rPr>
            </w:pPr>
            <w:r w:rsidRPr="00082B41">
              <w:rPr>
                <w:color w:val="000000"/>
                <w:sz w:val="20"/>
              </w:rPr>
              <w:t>Индиви</w:t>
            </w:r>
            <w:r w:rsidRPr="00082B41">
              <w:rPr>
                <w:color w:val="000000"/>
                <w:sz w:val="20"/>
              </w:rPr>
              <w:softHyphen/>
              <w:t>дуальный номер рабочего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color w:val="000000"/>
                <w:sz w:val="20"/>
              </w:rPr>
            </w:pPr>
            <w:r w:rsidRPr="00082B41">
              <w:rPr>
                <w:color w:val="000000"/>
                <w:sz w:val="20"/>
              </w:rPr>
              <w:t>Профессия/</w:t>
            </w:r>
            <w:r w:rsidRPr="00082B41">
              <w:rPr>
                <w:color w:val="000000"/>
                <w:sz w:val="20"/>
              </w:rPr>
              <w:br/>
              <w:t>должность/</w:t>
            </w:r>
            <w:r w:rsidRPr="00082B41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082B41" w:rsidRPr="00082B41" w:rsidRDefault="00082B41" w:rsidP="00082B41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082B41" w:rsidRPr="00082B41" w:rsidRDefault="00082B41" w:rsidP="00082B41">
            <w:pPr>
              <w:jc w:val="center"/>
              <w:rPr>
                <w:sz w:val="20"/>
              </w:rPr>
            </w:pPr>
            <w:r w:rsidRPr="00082B41">
              <w:rPr>
                <w:sz w:val="20"/>
              </w:rPr>
              <w:t xml:space="preserve">Классы </w:t>
            </w:r>
            <w:r w:rsidRPr="00082B41">
              <w:rPr>
                <w:color w:val="000000"/>
                <w:sz w:val="20"/>
              </w:rPr>
              <w:t>(подклассы)</w:t>
            </w:r>
            <w:r w:rsidRPr="00082B41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082B41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Лечебно</w:t>
            </w:r>
            <w:r w:rsidRPr="00082B41">
              <w:rPr>
                <w:sz w:val="16"/>
                <w:szCs w:val="16"/>
              </w:rPr>
              <w:t>-профилактическое питание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Льготно</w:t>
            </w:r>
            <w:r w:rsidRPr="00082B41">
              <w:rPr>
                <w:sz w:val="16"/>
                <w:szCs w:val="16"/>
              </w:rPr>
              <w:t>е пенсионное обеспечение (да/нет)</w:t>
            </w:r>
          </w:p>
        </w:tc>
      </w:tr>
      <w:tr w:rsidR="00082B41" w:rsidRPr="00082B41" w:rsidTr="00082B41">
        <w:trPr>
          <w:cantSplit/>
          <w:trHeight w:val="2254"/>
          <w:tblHeader/>
        </w:trPr>
        <w:tc>
          <w:tcPr>
            <w:tcW w:w="959" w:type="dxa"/>
            <w:vMerge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ультразвук</w:t>
            </w:r>
            <w:r w:rsidRPr="00082B4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82B41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082B41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082B41" w:rsidRPr="00082B41" w:rsidRDefault="00082B41" w:rsidP="00082B41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082B41" w:rsidRPr="00082B41" w:rsidTr="00082B41">
        <w:trPr>
          <w:tblHeader/>
        </w:trPr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24</w:t>
            </w:r>
          </w:p>
        </w:tc>
      </w:tr>
      <w:tr w:rsidR="00082B41" w:rsidRPr="00082B41" w:rsidTr="00082B41">
        <w:tc>
          <w:tcPr>
            <w:tcW w:w="15352" w:type="dxa"/>
            <w:gridSpan w:val="24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b/>
                <w:sz w:val="18"/>
                <w:szCs w:val="18"/>
              </w:rPr>
              <w:t>Кузнечный участок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2А (1А)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3А (1А)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Газорезчик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Резчик на пилах, ножовках и станках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</w:tr>
      <w:tr w:rsidR="00082B41" w:rsidRPr="00082B41" w:rsidTr="00082B41">
        <w:tc>
          <w:tcPr>
            <w:tcW w:w="15352" w:type="dxa"/>
            <w:gridSpan w:val="24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b/>
                <w:sz w:val="18"/>
                <w:szCs w:val="18"/>
              </w:rPr>
              <w:t>Сварочный участок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8А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9А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10А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11А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12А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13А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14А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15А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lastRenderedPageBreak/>
              <w:t>16А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17А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18А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19А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20А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21А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22А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23А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24А (7А)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на автоматических и полуавтоматических машинах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27А (26А)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28А (26А)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29А (26А)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30А (26А)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15352" w:type="dxa"/>
            <w:gridSpan w:val="24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b/>
                <w:sz w:val="18"/>
                <w:szCs w:val="18"/>
              </w:rPr>
              <w:t>Участок окраски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 xml:space="preserve">32А </w:t>
            </w:r>
            <w:r w:rsidRPr="00082B41">
              <w:rPr>
                <w:sz w:val="18"/>
                <w:szCs w:val="18"/>
              </w:rPr>
              <w:lastRenderedPageBreak/>
              <w:t>(31А)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lastRenderedPageBreak/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34А (33А)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36А (35А)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38А (37А)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39А (37А)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15352" w:type="dxa"/>
            <w:gridSpan w:val="24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b/>
                <w:sz w:val="18"/>
                <w:szCs w:val="18"/>
              </w:rPr>
              <w:t>ЭМУ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41А (40А)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15352" w:type="dxa"/>
            <w:gridSpan w:val="24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b/>
                <w:sz w:val="18"/>
                <w:szCs w:val="18"/>
              </w:rPr>
              <w:t>Паросиловое хозяйство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43А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44А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45А (42А)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  <w:tr w:rsidR="00082B41" w:rsidRPr="00082B41" w:rsidTr="00082B41">
        <w:tc>
          <w:tcPr>
            <w:tcW w:w="15352" w:type="dxa"/>
            <w:gridSpan w:val="24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b/>
                <w:sz w:val="18"/>
                <w:szCs w:val="18"/>
              </w:rPr>
              <w:t>Инструментальный участок</w:t>
            </w:r>
          </w:p>
        </w:tc>
      </w:tr>
      <w:tr w:rsidR="00082B41" w:rsidRPr="00082B41" w:rsidTr="00082B41">
        <w:tc>
          <w:tcPr>
            <w:tcW w:w="959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46 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082B41" w:rsidRPr="00082B41" w:rsidRDefault="00082B41" w:rsidP="00082B41">
            <w:pPr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082B41" w:rsidRPr="00082B41" w:rsidRDefault="00082B41" w:rsidP="00082B41">
            <w:pPr>
              <w:ind w:left="-70" w:right="-104"/>
              <w:jc w:val="center"/>
              <w:rPr>
                <w:sz w:val="18"/>
                <w:szCs w:val="18"/>
              </w:rPr>
            </w:pPr>
            <w:r w:rsidRPr="00082B41">
              <w:rPr>
                <w:sz w:val="18"/>
                <w:szCs w:val="18"/>
              </w:rPr>
              <w:t>Да</w:t>
            </w:r>
          </w:p>
        </w:tc>
      </w:tr>
    </w:tbl>
    <w:p w:rsidR="00082B41" w:rsidRPr="00082B41" w:rsidRDefault="00082B41" w:rsidP="00082B41">
      <w:pPr>
        <w:rPr>
          <w:sz w:val="18"/>
          <w:szCs w:val="18"/>
          <w:lang w:val="en-US"/>
        </w:rPr>
      </w:pPr>
    </w:p>
    <w:p w:rsidR="00082B41" w:rsidRDefault="00082B41" w:rsidP="009A1326">
      <w:pPr>
        <w:rPr>
          <w:sz w:val="18"/>
          <w:szCs w:val="18"/>
          <w:lang w:val="en-US"/>
        </w:rPr>
      </w:pPr>
    </w:p>
    <w:p w:rsidR="00FA1BB7" w:rsidRDefault="00FA1BB7" w:rsidP="009A1326">
      <w:pPr>
        <w:rPr>
          <w:sz w:val="18"/>
          <w:szCs w:val="18"/>
          <w:lang w:val="en-US"/>
        </w:rPr>
      </w:pPr>
    </w:p>
    <w:p w:rsidR="00FA1BB7" w:rsidRDefault="00FA1BB7" w:rsidP="009A1326">
      <w:pPr>
        <w:rPr>
          <w:sz w:val="18"/>
          <w:szCs w:val="18"/>
          <w:lang w:val="en-US"/>
        </w:rPr>
      </w:pPr>
    </w:p>
    <w:p w:rsidR="00FA1BB7" w:rsidRDefault="00FA1BB7" w:rsidP="00FA1BB7">
      <w:pPr>
        <w:spacing w:before="60"/>
        <w:jc w:val="center"/>
        <w:rPr>
          <w:b/>
          <w:color w:val="000000"/>
          <w:szCs w:val="24"/>
        </w:rPr>
      </w:pPr>
    </w:p>
    <w:p w:rsidR="00FA1BB7" w:rsidRDefault="00FA1BB7" w:rsidP="00FA1BB7">
      <w:pPr>
        <w:spacing w:before="60"/>
        <w:jc w:val="center"/>
        <w:rPr>
          <w:b/>
          <w:color w:val="000000"/>
          <w:szCs w:val="24"/>
        </w:rPr>
      </w:pPr>
    </w:p>
    <w:p w:rsidR="00FA1BB7" w:rsidRPr="00FA1BB7" w:rsidRDefault="00FA1BB7" w:rsidP="00FA1BB7">
      <w:pPr>
        <w:spacing w:before="60"/>
        <w:jc w:val="center"/>
        <w:rPr>
          <w:b/>
          <w:color w:val="000000"/>
          <w:szCs w:val="24"/>
        </w:rPr>
      </w:pPr>
      <w:r w:rsidRPr="00FA1BB7">
        <w:rPr>
          <w:b/>
          <w:color w:val="000000"/>
          <w:szCs w:val="24"/>
        </w:rPr>
        <w:lastRenderedPageBreak/>
        <w:t>Раздел V. Сводная ведомость результатов проведения специальной оценки условий труда 2015г /2</w:t>
      </w:r>
    </w:p>
    <w:p w:rsidR="00FA1BB7" w:rsidRPr="00FA1BB7" w:rsidRDefault="00FA1BB7" w:rsidP="00FA1BB7"/>
    <w:p w:rsidR="00FA1BB7" w:rsidRPr="00FA1BB7" w:rsidRDefault="00FA1BB7" w:rsidP="00FA1BB7">
      <w:r w:rsidRPr="00FA1BB7">
        <w:t>Наименование организации:</w:t>
      </w:r>
      <w:r w:rsidRPr="00FA1BB7">
        <w:rPr>
          <w:u w:val="single"/>
        </w:rPr>
        <w:t xml:space="preserve"> </w:t>
      </w:r>
      <w:r w:rsidRPr="00FA1BB7">
        <w:rPr>
          <w:b/>
          <w:i/>
          <w:u w:val="single"/>
        </w:rPr>
        <w:fldChar w:fldCharType="begin"/>
      </w:r>
      <w:r w:rsidRPr="00FA1BB7">
        <w:rPr>
          <w:b/>
          <w:i/>
          <w:u w:val="single"/>
        </w:rPr>
        <w:instrText xml:space="preserve"> DOCVARIABLE </w:instrText>
      </w:r>
      <w:r w:rsidRPr="00FA1BB7">
        <w:rPr>
          <w:b/>
          <w:i/>
          <w:u w:val="single"/>
          <w:lang w:val="en-US"/>
        </w:rPr>
        <w:instrText>ceh</w:instrText>
      </w:r>
      <w:r w:rsidRPr="00FA1BB7">
        <w:rPr>
          <w:b/>
          <w:i/>
          <w:u w:val="single"/>
        </w:rPr>
        <w:instrText>_</w:instrText>
      </w:r>
      <w:r w:rsidRPr="00FA1BB7">
        <w:rPr>
          <w:b/>
          <w:i/>
          <w:u w:val="single"/>
          <w:lang w:val="en-US"/>
        </w:rPr>
        <w:instrText>info</w:instrText>
      </w:r>
      <w:r w:rsidRPr="00FA1BB7">
        <w:rPr>
          <w:b/>
          <w:i/>
          <w:u w:val="single"/>
        </w:rPr>
        <w:instrText xml:space="preserve"> \* MERGEFORMAT </w:instrText>
      </w:r>
      <w:r w:rsidRPr="00FA1BB7">
        <w:rPr>
          <w:b/>
          <w:i/>
          <w:u w:val="single"/>
        </w:rPr>
        <w:fldChar w:fldCharType="separate"/>
      </w:r>
      <w:r w:rsidRPr="00FA1BB7">
        <w:rPr>
          <w:b/>
          <w:bCs/>
          <w:i/>
          <w:u w:val="single"/>
        </w:rPr>
        <w:t>ОАО "Вяземский машиностроительный завод"</w:t>
      </w:r>
      <w:r w:rsidRPr="00FA1BB7">
        <w:rPr>
          <w:b/>
          <w:i/>
          <w:u w:val="single"/>
        </w:rPr>
        <w:fldChar w:fldCharType="end"/>
      </w:r>
      <w:r w:rsidRPr="00FA1BB7">
        <w:rPr>
          <w:u w:val="single"/>
        </w:rPr>
        <w:t> </w:t>
      </w:r>
    </w:p>
    <w:p w:rsidR="00FA1BB7" w:rsidRPr="00FA1BB7" w:rsidRDefault="00FA1BB7" w:rsidP="00FA1BB7">
      <w:pPr>
        <w:suppressAutoHyphens/>
        <w:jc w:val="right"/>
      </w:pPr>
      <w:r w:rsidRPr="00FA1BB7">
        <w:t>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FA1BB7" w:rsidRPr="00FA1BB7" w:rsidTr="00D91A58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FA1BB7" w:rsidRPr="00FA1BB7" w:rsidRDefault="00FA1BB7" w:rsidP="00FA1BB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FA1BB7" w:rsidRPr="00FA1BB7" w:rsidRDefault="00FA1BB7" w:rsidP="00FA1BB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Количество рабочих мест и численность работников, занятых на этих рабочих местах</w:t>
            </w:r>
          </w:p>
          <w:p w:rsidR="00FA1BB7" w:rsidRPr="00FA1BB7" w:rsidRDefault="00FA1BB7" w:rsidP="00FA1BB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FA1BB7" w:rsidRPr="00FA1BB7" w:rsidRDefault="00FA1BB7" w:rsidP="00FA1BB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FA1BB7" w:rsidRPr="00FA1BB7" w:rsidTr="00D91A58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класс 4</w:t>
            </w:r>
          </w:p>
        </w:tc>
      </w:tr>
      <w:tr w:rsidR="00FA1BB7" w:rsidRPr="00FA1BB7" w:rsidTr="00D91A58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4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всего</w:t>
            </w:r>
          </w:p>
        </w:tc>
        <w:tc>
          <w:tcPr>
            <w:tcW w:w="3118" w:type="dxa"/>
            <w:vAlign w:val="center"/>
          </w:tcPr>
          <w:p w:rsidR="00FA1BB7" w:rsidRPr="00FA1BB7" w:rsidRDefault="00FA1BB7" w:rsidP="00FA1BB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szCs w:val="24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в том числе 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4" w:type="dxa"/>
            <w:vMerge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3.1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3.2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3.3</w:t>
            </w:r>
          </w:p>
        </w:tc>
        <w:tc>
          <w:tcPr>
            <w:tcW w:w="1170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</w:tr>
      <w:tr w:rsidR="00FA1BB7" w:rsidRPr="00FA1BB7" w:rsidTr="00D91A58">
        <w:trPr>
          <w:jc w:val="center"/>
        </w:trPr>
        <w:tc>
          <w:tcPr>
            <w:tcW w:w="35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84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2</w:t>
            </w:r>
          </w:p>
        </w:tc>
        <w:tc>
          <w:tcPr>
            <w:tcW w:w="31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06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4</w:t>
            </w:r>
          </w:p>
        </w:tc>
        <w:tc>
          <w:tcPr>
            <w:tcW w:w="1064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6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7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8</w:t>
            </w:r>
          </w:p>
        </w:tc>
        <w:tc>
          <w:tcPr>
            <w:tcW w:w="1170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9</w:t>
            </w:r>
          </w:p>
        </w:tc>
        <w:tc>
          <w:tcPr>
            <w:tcW w:w="10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10</w:t>
            </w:r>
          </w:p>
        </w:tc>
      </w:tr>
      <w:tr w:rsidR="00FA1BB7" w:rsidRPr="00FA1BB7" w:rsidTr="00D91A58">
        <w:trPr>
          <w:jc w:val="center"/>
        </w:trPr>
        <w:tc>
          <w:tcPr>
            <w:tcW w:w="35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267</w:t>
            </w:r>
          </w:p>
        </w:tc>
        <w:tc>
          <w:tcPr>
            <w:tcW w:w="31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267</w:t>
            </w:r>
          </w:p>
        </w:tc>
        <w:tc>
          <w:tcPr>
            <w:tcW w:w="106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267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FA1BB7" w:rsidRPr="00FA1BB7" w:rsidTr="00D91A58">
        <w:trPr>
          <w:jc w:val="center"/>
        </w:trPr>
        <w:tc>
          <w:tcPr>
            <w:tcW w:w="35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241</w:t>
            </w:r>
          </w:p>
        </w:tc>
        <w:tc>
          <w:tcPr>
            <w:tcW w:w="31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241</w:t>
            </w:r>
          </w:p>
        </w:tc>
        <w:tc>
          <w:tcPr>
            <w:tcW w:w="106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241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FA1BB7" w:rsidRPr="00FA1BB7" w:rsidTr="00D91A58">
        <w:trPr>
          <w:jc w:val="center"/>
        </w:trPr>
        <w:tc>
          <w:tcPr>
            <w:tcW w:w="35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141</w:t>
            </w:r>
          </w:p>
        </w:tc>
        <w:tc>
          <w:tcPr>
            <w:tcW w:w="31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141</w:t>
            </w:r>
          </w:p>
        </w:tc>
        <w:tc>
          <w:tcPr>
            <w:tcW w:w="106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141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FA1BB7" w:rsidRPr="00FA1BB7" w:rsidTr="00D91A58">
        <w:trPr>
          <w:jc w:val="center"/>
        </w:trPr>
        <w:tc>
          <w:tcPr>
            <w:tcW w:w="35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31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FA1BB7" w:rsidRPr="00FA1BB7" w:rsidTr="00D91A58">
        <w:trPr>
          <w:jc w:val="center"/>
        </w:trPr>
        <w:tc>
          <w:tcPr>
            <w:tcW w:w="35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3118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3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vAlign w:val="center"/>
          </w:tcPr>
          <w:p w:rsidR="00FA1BB7" w:rsidRPr="00FA1BB7" w:rsidRDefault="00FA1BB7" w:rsidP="00FA1B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FA1BB7">
              <w:rPr>
                <w:rFonts w:eastAsia="Calibri"/>
                <w:sz w:val="20"/>
                <w:lang w:eastAsia="en-US"/>
              </w:rPr>
              <w:t>0</w:t>
            </w:r>
          </w:p>
        </w:tc>
      </w:tr>
    </w:tbl>
    <w:p w:rsidR="00FA1BB7" w:rsidRPr="00FA1BB7" w:rsidRDefault="00FA1BB7" w:rsidP="00FA1BB7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FA1BB7" w:rsidRPr="00FA1BB7" w:rsidRDefault="00FA1BB7" w:rsidP="00FA1BB7">
      <w:pPr>
        <w:jc w:val="right"/>
      </w:pPr>
      <w:r w:rsidRPr="00FA1BB7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FA1BB7" w:rsidRPr="00FA1BB7" w:rsidTr="00D91A58">
        <w:trPr>
          <w:cantSplit/>
          <w:trHeight w:val="245"/>
          <w:tblHeader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20"/>
              </w:rPr>
            </w:pPr>
            <w:r w:rsidRPr="00FA1BB7">
              <w:rPr>
                <w:color w:val="000000"/>
                <w:sz w:val="20"/>
              </w:rPr>
              <w:t>Индиви</w:t>
            </w:r>
            <w:r w:rsidRPr="00FA1BB7">
              <w:rPr>
                <w:color w:val="000000"/>
                <w:sz w:val="20"/>
              </w:rPr>
              <w:softHyphen/>
              <w:t>дуальный номер рабочего места</w:t>
            </w:r>
          </w:p>
        </w:tc>
        <w:tc>
          <w:tcPr>
            <w:tcW w:w="2655" w:type="dxa"/>
            <w:vMerge w:val="restart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color w:val="000000"/>
                <w:sz w:val="20"/>
              </w:rPr>
            </w:pPr>
            <w:r w:rsidRPr="00FA1BB7">
              <w:rPr>
                <w:color w:val="000000"/>
                <w:sz w:val="20"/>
              </w:rPr>
              <w:t>Профессия/</w:t>
            </w:r>
            <w:r w:rsidRPr="00FA1BB7">
              <w:rPr>
                <w:color w:val="000000"/>
                <w:sz w:val="20"/>
              </w:rPr>
              <w:br/>
              <w:t>должность/</w:t>
            </w:r>
            <w:r w:rsidRPr="00FA1BB7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FA1BB7" w:rsidRPr="00FA1BB7" w:rsidRDefault="00FA1BB7" w:rsidP="00FA1BB7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shd w:val="clear" w:color="auto" w:fill="auto"/>
          </w:tcPr>
          <w:p w:rsidR="00FA1BB7" w:rsidRPr="00FA1BB7" w:rsidRDefault="00FA1BB7" w:rsidP="00FA1BB7">
            <w:pPr>
              <w:jc w:val="center"/>
              <w:rPr>
                <w:sz w:val="20"/>
              </w:rPr>
            </w:pPr>
            <w:r w:rsidRPr="00FA1BB7">
              <w:rPr>
                <w:sz w:val="20"/>
              </w:rPr>
              <w:t xml:space="preserve">Классы </w:t>
            </w:r>
            <w:r w:rsidRPr="00FA1BB7">
              <w:rPr>
                <w:color w:val="000000"/>
                <w:sz w:val="20"/>
              </w:rPr>
              <w:t>(подклассы)</w:t>
            </w:r>
            <w:r w:rsidRPr="00FA1BB7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FA1BB7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Лечебно</w:t>
            </w:r>
            <w:r w:rsidRPr="00FA1BB7">
              <w:rPr>
                <w:sz w:val="16"/>
                <w:szCs w:val="16"/>
              </w:rPr>
              <w:t>-профилактическое питание  (да/нет)</w:t>
            </w:r>
          </w:p>
        </w:tc>
        <w:tc>
          <w:tcPr>
            <w:tcW w:w="502" w:type="dxa"/>
            <w:vMerge w:val="restart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Льготно</w:t>
            </w:r>
            <w:r w:rsidRPr="00FA1BB7">
              <w:rPr>
                <w:sz w:val="16"/>
                <w:szCs w:val="16"/>
              </w:rPr>
              <w:t>е пенсионное обеспечение (да/нет)</w:t>
            </w:r>
          </w:p>
        </w:tc>
      </w:tr>
      <w:tr w:rsidR="00FA1BB7" w:rsidRPr="00FA1BB7" w:rsidTr="00D91A58">
        <w:trPr>
          <w:cantSplit/>
          <w:trHeight w:val="2254"/>
          <w:tblHeader/>
        </w:trPr>
        <w:tc>
          <w:tcPr>
            <w:tcW w:w="959" w:type="dxa"/>
            <w:vMerge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55" w:type="dxa"/>
            <w:vMerge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ультразвук</w:t>
            </w:r>
            <w:r w:rsidRPr="00FA1BB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FA1BB7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shd w:val="clear" w:color="auto" w:fill="auto"/>
            <w:textDirection w:val="btLr"/>
            <w:vAlign w:val="cente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FA1BB7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  <w:tc>
          <w:tcPr>
            <w:tcW w:w="502" w:type="dxa"/>
            <w:vMerge/>
            <w:shd w:val="clear" w:color="auto" w:fill="auto"/>
            <w:textDirection w:val="btLr"/>
          </w:tcPr>
          <w:p w:rsidR="00FA1BB7" w:rsidRPr="00FA1BB7" w:rsidRDefault="00FA1BB7" w:rsidP="00FA1BB7">
            <w:pPr>
              <w:ind w:left="113" w:right="113"/>
              <w:rPr>
                <w:color w:val="000000"/>
                <w:sz w:val="28"/>
                <w:szCs w:val="28"/>
              </w:rPr>
            </w:pPr>
          </w:p>
        </w:tc>
      </w:tr>
      <w:tr w:rsidR="00FA1BB7" w:rsidRPr="00FA1BB7" w:rsidTr="00D91A58">
        <w:trPr>
          <w:tblHeader/>
        </w:trPr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Дирекция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Генеральный директор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Директор по стратегическому развитию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директора по стратегическому развитию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Коммерческий директор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Главный инженер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главного инженера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генерального ди</w:t>
            </w:r>
            <w:r w:rsidRPr="00FA1BB7">
              <w:rPr>
                <w:sz w:val="18"/>
                <w:szCs w:val="18"/>
              </w:rPr>
              <w:lastRenderedPageBreak/>
              <w:t>ректора по производству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производства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генерального директора по финансовым вопросам - главный 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генерального директора по капитальному строительству - начальник ОКСа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Помощник генерального директора по экономическим вопросам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генерального директора по качеству и сервису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Юридический отдел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юрисконсульт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Юрисконсульт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Бюро развития предприятия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организации управления производством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Производственно-диспетчерский отдел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подготовке производства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20А (19А)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подготовке производства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Диспетчер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23А (22А)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Диспетчер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24А (22А)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Диспетчер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 xml:space="preserve">25А </w:t>
            </w:r>
            <w:r w:rsidRPr="00FA1BB7">
              <w:rPr>
                <w:sz w:val="18"/>
                <w:szCs w:val="18"/>
              </w:rPr>
              <w:lastRenderedPageBreak/>
              <w:t>(22А)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Диспетчер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26А (22А)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Диспетчер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27А (22А)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Диспетчер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28А (22А)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Диспетчер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Энергомеханический отдел (ЭМО)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Главный механик - 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Главный энергетик - заместитель начальника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Склад ЭМО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Конструкторско-технологическое бюро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расчетам и режимам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ремонту (1 категории)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по охране окружающей среды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охране окружающей среды (эколог)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Планово-экономический отдел (ПЭО)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39А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40А (39А)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41А (39А)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организации труда, заработной платы и ценных бумаг (ООТЗ и ЦБ)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43 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Специалист (по ценным бумагам)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46А (45А)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47А (45А)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48А (45А)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49А (45А)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50А (45А)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инженер по нормированию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нормированию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53А (52А)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нормированию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54А (52А)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нормированию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55А (52А)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нормированию труда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сбыта (ОС)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отгрузки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начальника отдела - 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 по сбыту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59А (58А)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Экономист по сбыту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продаж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61А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таможенному оформлению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62А (61А)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таможенному оформлению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продажам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64А (63А)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продажам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65А (63А)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продажам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66А (63А)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продажам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Склад готовой продукции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Заведующий складом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Мастер по отгрузке готовой продукции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69А (68А)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Мастер по отгрузке готовой продукции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70А (68А)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Мастер по отгрузке готовой продукции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71А (68А)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Мастер по отгрузке готовой продукции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Укладчик-упаковщик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73А (72А)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Укладчик-упаковщик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маркетинга (ОМ)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Специалист по маркетингу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76А (75А)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Специалист по маркетингу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77А (75А)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Специалист по маркетингу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78А (75А)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Специалист по маркетингу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материально-технического снабжения (ОМТС)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79 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закупок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начальника отдела - 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закупкам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82А (81А)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закупкам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83А (81А)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закупкам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84А (81А)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закупкам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85А (81А)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закупкам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86А (81А)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закупкам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логистики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Логист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89А (88А)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Логист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Центральный склад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Заведующий складом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92А (91А)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93А (91А)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94А (91А)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95А (91А)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96А (91А)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Комплектовщик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98 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Бухгалтерия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99 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главного бухгалтера - руководитель бухгалтерии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главного бухгалтера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101А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102А (101А)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103А (101А)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104А (101А)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105А (101А)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Старший 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106А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107А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108А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109А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110А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111А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112А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113А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114А 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 xml:space="preserve">115А </w:t>
            </w:r>
            <w:r w:rsidRPr="00FA1BB7">
              <w:rPr>
                <w:sz w:val="18"/>
                <w:szCs w:val="18"/>
              </w:rPr>
              <w:lastRenderedPageBreak/>
              <w:t>(106А)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Бухгалтер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Бухгалтер - кассир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по работе с персоналом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персоналу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119А (118А)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персоналу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120А (118А)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Менеджер по персоналу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Медпункт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Заведующий медицинским пунктом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охраны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Инженер-электроник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126А (125А)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Инженер-электроник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контрольно-пропускного пункта (1 категории)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контрольно-пропускного пункта (1 категории)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129А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130А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131А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132А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 xml:space="preserve">133А </w:t>
            </w:r>
            <w:r w:rsidRPr="00FA1BB7">
              <w:rPr>
                <w:sz w:val="18"/>
                <w:szCs w:val="18"/>
              </w:rPr>
              <w:lastRenderedPageBreak/>
              <w:t>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Сторож (с выполнением обя</w:t>
            </w:r>
            <w:r w:rsidRPr="00FA1BB7">
              <w:rPr>
                <w:sz w:val="18"/>
                <w:szCs w:val="18"/>
              </w:rPr>
              <w:lastRenderedPageBreak/>
              <w:t>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134А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135А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136А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137А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138А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139А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140А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141А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142А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143А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144А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145А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146А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147А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148А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149А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 xml:space="preserve">150А </w:t>
            </w:r>
            <w:r w:rsidRPr="00FA1BB7">
              <w:rPr>
                <w:sz w:val="18"/>
                <w:szCs w:val="18"/>
              </w:rPr>
              <w:lastRenderedPageBreak/>
              <w:t>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Сторож (с выполнением обя</w:t>
            </w:r>
            <w:r w:rsidRPr="00FA1BB7">
              <w:rPr>
                <w:sz w:val="18"/>
                <w:szCs w:val="18"/>
              </w:rPr>
              <w:lastRenderedPageBreak/>
              <w:t>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151А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152А (129А)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Сторож (с выполнением обязанностей собаковода)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Режимно-секретный отдел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капитального строительства (ОКС)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проектно-сметной работе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Канцелярия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Заведующий канцелярией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159 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Машинистка (2 категории)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информационных технологий (ОИТ)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программного обеспечения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Системный администратор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163А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164А (163А)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165А (163А)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166А (163А)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167А (163А)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168А (163А)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169А (163А)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170А (163А)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ремонта компьютерной техники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173А (172А)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Техник-программист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технического контроля (ОТК)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Контрольный мастер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качеству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178А (177А)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качеству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179А (177А)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качеству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180А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станочных и слесарных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181А (180А)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станочных и слесарных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182А (180А)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станочных и слесарных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183А (180А)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станочных и слесарных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184А (180А)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станочных и слесарных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185А (180А)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станочных и слесарных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186А (180А)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станочных и слесарных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малярных работ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188 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котельных, холодноштамповочных и давильных работ (4 разряда)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189 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Контролер сварочных работ (3 разряда)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Сервисный отдел (СО)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Машинист по стирке и ремонту спецодежды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главного конструктора (ОГК)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Главный 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главного конструктора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изделий специального назначения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стиральных машин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198А (197А)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199А (197А)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стирально-отжимных машин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электрооборудования  и систем управления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206А (205А)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207А (205А)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сушильных машин и центрифуг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208 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209 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гладильного, финишного оборудования и химчисток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технической документации и упаковки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215А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стандартизации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216А (215А)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стандартизации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217А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Оператор копировальных и множительных машин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218А (217А)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Оператор копировальных и множительных машин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Отдел главного технолога (ОГТ)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219 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Главный  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Заместитель главного технолога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по механическому производству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222А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223А (222А)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225А (224А)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226А (224А)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по заготовительно-штамповочному производству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228А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229А (228А)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230А (228А)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231А (228А)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Конструкторское бюро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234А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235А (234А)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Инженер-конструктор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по сборочному производству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по сварочному производству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239 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лакокрасочных и гальванических покрытий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Начальник бюро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241 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242 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нормирования материалов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243 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244 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245 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Инженер-технолог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i/>
                <w:sz w:val="18"/>
                <w:szCs w:val="18"/>
              </w:rPr>
              <w:t>Бюро инструментального хозяйства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246 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Ведущий инженер по инструменту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247 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 по инструменту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248 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D91A58">
        <w:tc>
          <w:tcPr>
            <w:tcW w:w="15352" w:type="dxa"/>
            <w:gridSpan w:val="24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b/>
                <w:sz w:val="18"/>
                <w:szCs w:val="18"/>
              </w:rPr>
              <w:t>Центральная заводская лаборатория</w:t>
            </w:r>
          </w:p>
        </w:tc>
      </w:tr>
      <w:tr w:rsidR="00FA1BB7" w:rsidRPr="00FA1BB7" w:rsidTr="00D91A58"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249 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 xml:space="preserve">Начальник лаборатории (в </w:t>
            </w:r>
            <w:r w:rsidRPr="00FA1BB7">
              <w:rPr>
                <w:sz w:val="18"/>
                <w:szCs w:val="18"/>
              </w:rPr>
              <w:lastRenderedPageBreak/>
              <w:t>промышленности)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  <w:tr w:rsidR="00FA1BB7" w:rsidRPr="00FA1BB7" w:rsidTr="004D4580">
        <w:trPr>
          <w:trHeight w:val="453"/>
        </w:trPr>
        <w:tc>
          <w:tcPr>
            <w:tcW w:w="959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250 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A1BB7" w:rsidRPr="00FA1BB7" w:rsidRDefault="00FA1BB7" w:rsidP="00FA1BB7">
            <w:pPr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Инженер-химик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shd w:val="clear" w:color="auto" w:fill="auto"/>
            <w:vAlign w:val="center"/>
          </w:tcPr>
          <w:p w:rsidR="00FA1BB7" w:rsidRPr="00FA1BB7" w:rsidRDefault="00FA1BB7" w:rsidP="00FA1BB7">
            <w:pPr>
              <w:ind w:left="-70" w:right="-104"/>
              <w:jc w:val="center"/>
              <w:rPr>
                <w:sz w:val="18"/>
                <w:szCs w:val="18"/>
              </w:rPr>
            </w:pPr>
            <w:r w:rsidRPr="00FA1BB7">
              <w:rPr>
                <w:sz w:val="18"/>
                <w:szCs w:val="18"/>
              </w:rPr>
              <w:t>Нет</w:t>
            </w:r>
          </w:p>
        </w:tc>
      </w:tr>
    </w:tbl>
    <w:p w:rsidR="001D778F" w:rsidRDefault="001D778F" w:rsidP="001D778F">
      <w:pPr>
        <w:spacing w:before="60"/>
        <w:jc w:val="center"/>
        <w:rPr>
          <w:b/>
          <w:color w:val="000000"/>
          <w:szCs w:val="24"/>
        </w:rPr>
      </w:pPr>
    </w:p>
    <w:p w:rsidR="00D91A58" w:rsidRPr="00D91A58" w:rsidRDefault="00D91A58" w:rsidP="00D91A58">
      <w:pPr>
        <w:spacing w:before="60"/>
        <w:jc w:val="center"/>
        <w:rPr>
          <w:b/>
          <w:color w:val="000000"/>
          <w:szCs w:val="24"/>
        </w:rPr>
      </w:pPr>
      <w:r w:rsidRPr="00D91A58">
        <w:rPr>
          <w:b/>
          <w:color w:val="000000"/>
          <w:szCs w:val="24"/>
        </w:rPr>
        <w:t>Раздел V. Сводная ведомость результатов проведения специальной оценки условий труда 2014г</w:t>
      </w:r>
    </w:p>
    <w:p w:rsidR="00D91A58" w:rsidRPr="00D91A58" w:rsidRDefault="00D91A58" w:rsidP="00D91A58"/>
    <w:p w:rsidR="00D91A58" w:rsidRPr="00D91A58" w:rsidRDefault="00D91A58" w:rsidP="00D91A58">
      <w:r w:rsidRPr="00D91A58">
        <w:t>Наименование организации:</w:t>
      </w:r>
      <w:r w:rsidRPr="00D91A58">
        <w:rPr>
          <w:u w:val="single"/>
        </w:rPr>
        <w:t xml:space="preserve"> </w:t>
      </w:r>
      <w:r w:rsidRPr="00D91A58">
        <w:rPr>
          <w:b/>
          <w:i/>
          <w:u w:val="single"/>
        </w:rPr>
        <w:fldChar w:fldCharType="begin"/>
      </w:r>
      <w:r w:rsidRPr="00D91A58">
        <w:rPr>
          <w:b/>
          <w:i/>
          <w:u w:val="single"/>
        </w:rPr>
        <w:instrText xml:space="preserve"> DOCVARIABLE </w:instrText>
      </w:r>
      <w:r w:rsidRPr="00D91A58">
        <w:rPr>
          <w:b/>
          <w:i/>
          <w:u w:val="single"/>
          <w:lang w:val="en-US"/>
        </w:rPr>
        <w:instrText>ceh</w:instrText>
      </w:r>
      <w:r w:rsidRPr="00D91A58">
        <w:rPr>
          <w:b/>
          <w:i/>
          <w:u w:val="single"/>
        </w:rPr>
        <w:instrText>_</w:instrText>
      </w:r>
      <w:r w:rsidRPr="00D91A58">
        <w:rPr>
          <w:b/>
          <w:i/>
          <w:u w:val="single"/>
          <w:lang w:val="en-US"/>
        </w:rPr>
        <w:instrText>info</w:instrText>
      </w:r>
      <w:r w:rsidRPr="00D91A58">
        <w:rPr>
          <w:b/>
          <w:i/>
          <w:u w:val="single"/>
        </w:rPr>
        <w:instrText xml:space="preserve"> \* MERGEFORMAT </w:instrText>
      </w:r>
      <w:r w:rsidRPr="00D91A58">
        <w:rPr>
          <w:b/>
          <w:i/>
          <w:u w:val="single"/>
        </w:rPr>
        <w:fldChar w:fldCharType="separate"/>
      </w:r>
      <w:r w:rsidRPr="00D91A58">
        <w:rPr>
          <w:b/>
          <w:bCs/>
          <w:i/>
          <w:u w:val="single"/>
        </w:rPr>
        <w:t>ОАО "Вяземский машиностроительный завод"</w:t>
      </w:r>
      <w:r w:rsidRPr="00D91A58">
        <w:rPr>
          <w:b/>
          <w:i/>
          <w:u w:val="single"/>
        </w:rPr>
        <w:fldChar w:fldCharType="end"/>
      </w:r>
      <w:r w:rsidRPr="00D91A58">
        <w:rPr>
          <w:u w:val="single"/>
        </w:rPr>
        <w:t> </w:t>
      </w:r>
    </w:p>
    <w:p w:rsidR="00D91A58" w:rsidRPr="00D91A58" w:rsidRDefault="00D91A58" w:rsidP="00D91A58">
      <w:pPr>
        <w:suppressAutoHyphens/>
        <w:jc w:val="right"/>
      </w:pPr>
      <w:r w:rsidRPr="00D91A58">
        <w:t>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D91A58" w:rsidRPr="00D91A58" w:rsidTr="00D91A58">
        <w:trPr>
          <w:trHeight w:val="475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A58" w:rsidRPr="00D91A58" w:rsidRDefault="00D91A58" w:rsidP="00D91A5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Количество рабочих мест и численность работников, занятых на этих рабочих местах</w:t>
            </w:r>
          </w:p>
          <w:p w:rsidR="00D91A58" w:rsidRPr="00D91A58" w:rsidRDefault="00D91A58" w:rsidP="00D91A5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78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D91A58" w:rsidRPr="00D91A58" w:rsidTr="00D91A58">
        <w:trPr>
          <w:trHeight w:val="339"/>
          <w:jc w:val="center"/>
        </w:trPr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70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класс 1</w:t>
            </w:r>
          </w:p>
        </w:tc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класс 2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класс 3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класс 4</w:t>
            </w:r>
          </w:p>
        </w:tc>
      </w:tr>
      <w:tr w:rsidR="00D91A58" w:rsidRPr="00D91A58" w:rsidTr="00D91A58">
        <w:trPr>
          <w:trHeight w:val="313"/>
          <w:jc w:val="center"/>
        </w:trPr>
        <w:tc>
          <w:tcPr>
            <w:tcW w:w="3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всего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szCs w:val="24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в том числе на которых проведена специальная оценка условий труда</w:t>
            </w:r>
          </w:p>
        </w:tc>
        <w:tc>
          <w:tcPr>
            <w:tcW w:w="7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3.1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3.2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3.3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3.4.</w:t>
            </w: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D91A58" w:rsidRPr="00D91A58" w:rsidTr="00D91A58">
        <w:trPr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5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10</w:t>
            </w:r>
          </w:p>
        </w:tc>
      </w:tr>
      <w:tr w:rsidR="00D91A58" w:rsidRPr="00D91A58" w:rsidTr="00D91A58">
        <w:trPr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Рабочие места (ед.)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201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201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129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70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91A58" w:rsidRPr="00D91A58" w:rsidTr="00D91A58">
        <w:trPr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Работники, занятые на рабочих местах (чел.)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177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63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91A58" w:rsidRPr="00D91A58" w:rsidTr="00D91A58">
        <w:trPr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из них женщин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91A58" w:rsidRPr="00D91A58" w:rsidTr="00D91A58">
        <w:trPr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из них лиц в возрасте до 18 лет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D91A58" w:rsidRPr="00D91A58" w:rsidTr="00D91A58">
        <w:trPr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из них инвалидов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91A58">
              <w:rPr>
                <w:rFonts w:eastAsia="Calibri"/>
                <w:sz w:val="20"/>
                <w:lang w:eastAsia="en-US"/>
              </w:rPr>
              <w:t>0</w:t>
            </w:r>
          </w:p>
        </w:tc>
      </w:tr>
    </w:tbl>
    <w:p w:rsidR="00D91A58" w:rsidRPr="00D91A58" w:rsidRDefault="00D91A58" w:rsidP="00D91A58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D91A58" w:rsidRPr="00D91A58" w:rsidRDefault="00D91A58" w:rsidP="00D91A58">
      <w:pPr>
        <w:jc w:val="right"/>
      </w:pPr>
      <w:r w:rsidRPr="00D91A58"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55"/>
        <w:gridCol w:w="475"/>
        <w:gridCol w:w="476"/>
        <w:gridCol w:w="475"/>
        <w:gridCol w:w="476"/>
        <w:gridCol w:w="475"/>
        <w:gridCol w:w="476"/>
        <w:gridCol w:w="476"/>
        <w:gridCol w:w="475"/>
        <w:gridCol w:w="476"/>
        <w:gridCol w:w="475"/>
        <w:gridCol w:w="476"/>
        <w:gridCol w:w="475"/>
        <w:gridCol w:w="476"/>
        <w:gridCol w:w="944"/>
        <w:gridCol w:w="567"/>
        <w:gridCol w:w="708"/>
        <w:gridCol w:w="567"/>
        <w:gridCol w:w="567"/>
        <w:gridCol w:w="567"/>
        <w:gridCol w:w="567"/>
        <w:gridCol w:w="567"/>
        <w:gridCol w:w="502"/>
      </w:tblGrid>
      <w:tr w:rsidR="00D91A58" w:rsidRPr="00D91A58" w:rsidTr="00D91A58">
        <w:trPr>
          <w:cantSplit/>
          <w:trHeight w:val="245"/>
          <w:tblHeader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20"/>
              </w:rPr>
            </w:pPr>
            <w:r w:rsidRPr="00D91A58">
              <w:rPr>
                <w:color w:val="000000"/>
                <w:sz w:val="20"/>
              </w:rPr>
              <w:t>Индиви</w:t>
            </w:r>
            <w:r w:rsidRPr="00D91A58">
              <w:rPr>
                <w:color w:val="000000"/>
                <w:sz w:val="20"/>
              </w:rPr>
              <w:softHyphen/>
            </w:r>
            <w:r w:rsidRPr="00D91A58">
              <w:rPr>
                <w:color w:val="000000"/>
                <w:sz w:val="20"/>
              </w:rPr>
              <w:lastRenderedPageBreak/>
              <w:t>дуальный номер рабочего места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A58" w:rsidRPr="00D91A58" w:rsidRDefault="00D91A58" w:rsidP="00D91A58">
            <w:pPr>
              <w:jc w:val="center"/>
              <w:rPr>
                <w:color w:val="000000"/>
                <w:sz w:val="20"/>
              </w:rPr>
            </w:pPr>
            <w:r w:rsidRPr="00D91A58">
              <w:rPr>
                <w:color w:val="000000"/>
                <w:sz w:val="20"/>
              </w:rPr>
              <w:lastRenderedPageBreak/>
              <w:t>Профессия/</w:t>
            </w:r>
            <w:r w:rsidRPr="00D91A58">
              <w:rPr>
                <w:color w:val="000000"/>
                <w:sz w:val="20"/>
              </w:rPr>
              <w:br/>
            </w:r>
            <w:r w:rsidRPr="00D91A58">
              <w:rPr>
                <w:color w:val="000000"/>
                <w:sz w:val="20"/>
              </w:rPr>
              <w:lastRenderedPageBreak/>
              <w:t>должность/</w:t>
            </w:r>
            <w:r w:rsidRPr="00D91A58">
              <w:rPr>
                <w:color w:val="000000"/>
                <w:sz w:val="20"/>
              </w:rPr>
              <w:br/>
              <w:t xml:space="preserve">специальность работника </w:t>
            </w:r>
          </w:p>
          <w:p w:rsidR="00D91A58" w:rsidRPr="00D91A58" w:rsidRDefault="00D91A58" w:rsidP="00D91A58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1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A58" w:rsidRPr="00D91A58" w:rsidRDefault="00D91A58" w:rsidP="00D91A58">
            <w:pPr>
              <w:jc w:val="center"/>
              <w:rPr>
                <w:sz w:val="20"/>
              </w:rPr>
            </w:pPr>
            <w:r w:rsidRPr="00D91A58">
              <w:rPr>
                <w:sz w:val="20"/>
              </w:rPr>
              <w:lastRenderedPageBreak/>
              <w:t xml:space="preserve">Классы </w:t>
            </w:r>
            <w:r w:rsidRPr="00D91A58">
              <w:rPr>
                <w:color w:val="000000"/>
                <w:sz w:val="20"/>
              </w:rPr>
              <w:t>(подклассы)</w:t>
            </w:r>
            <w:r w:rsidRPr="00D91A58">
              <w:rPr>
                <w:sz w:val="20"/>
              </w:rPr>
              <w:t xml:space="preserve"> условий труда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Повышенный размер оплаты труда (да,нет)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Молоко или другие равноценные пищевые продукт</w:t>
            </w:r>
            <w:r w:rsidRPr="00D91A58">
              <w:rPr>
                <w:sz w:val="16"/>
                <w:szCs w:val="16"/>
              </w:rPr>
              <w:t>ы (да/нет)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Лечебно</w:t>
            </w:r>
            <w:r w:rsidRPr="00D91A58">
              <w:rPr>
                <w:sz w:val="16"/>
                <w:szCs w:val="16"/>
              </w:rPr>
              <w:t>-профилактическое питание  (да/нет)</w:t>
            </w:r>
          </w:p>
        </w:tc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Льготно</w:t>
            </w:r>
            <w:r w:rsidRPr="00D91A58">
              <w:rPr>
                <w:sz w:val="16"/>
                <w:szCs w:val="16"/>
              </w:rPr>
              <w:t>е пенсионное обеспечение (да/нет)</w:t>
            </w:r>
          </w:p>
        </w:tc>
      </w:tr>
      <w:tr w:rsidR="00D91A58" w:rsidRPr="00D91A58" w:rsidTr="00D91A58">
        <w:trPr>
          <w:cantSplit/>
          <w:trHeight w:val="2254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sz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20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химический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биологический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аэрозоли преимущественно фиброгенного действия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шум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инфразвук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ультразвук</w:t>
            </w:r>
            <w:r w:rsidRPr="00D91A58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D91A58">
              <w:rPr>
                <w:color w:val="000000"/>
                <w:sz w:val="16"/>
                <w:szCs w:val="16"/>
              </w:rPr>
              <w:t>воздушный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вибрация общая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вибрация локальная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ионизирующие излучения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микроклимат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световая среда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91A58" w:rsidRPr="00D91A58" w:rsidRDefault="00D91A58" w:rsidP="00D91A58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D91A58">
              <w:rPr>
                <w:color w:val="000000"/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rPr>
                <w:color w:val="000000"/>
                <w:sz w:val="16"/>
                <w:szCs w:val="16"/>
              </w:rPr>
            </w:pPr>
          </w:p>
        </w:tc>
      </w:tr>
      <w:tr w:rsidR="00D91A58" w:rsidRPr="00D91A58" w:rsidTr="00D91A58">
        <w:trPr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23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24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b/>
                <w:sz w:val="18"/>
                <w:szCs w:val="18"/>
              </w:rPr>
              <w:t>Сборочный цех №2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Начальника цеха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Заместитель начальника цеха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Старший мастер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Мастер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Кладовщик (готовых деталей)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8А (7А)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9А (7А)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10А (7А)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13А (12А)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14А (12А)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16А (15А)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17А (15А)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19А (18А)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20А (18А)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21А (18А)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22А (18А)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23А (18А)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24А (18А)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27А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28А (27А)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29А (27А)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30А (27А)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32А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33А (32А)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34А (32А)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35А (32А)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36А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37А (36А)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38А (36А)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39А (36А)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40 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43А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44А (43А)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45А (43А)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46А (43А)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47А (43А)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48А (43А)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49 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50 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погрузчика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электро- и автотележки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54А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Укладчик-упаковщик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55А (54А)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Укладчик-упаковщик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Швея-закройщик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57А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58А (57А)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59 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b/>
                <w:sz w:val="18"/>
                <w:szCs w:val="18"/>
              </w:rPr>
              <w:t>Сборочный цех №3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60 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Начальника цеха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Заместитель начальника цеха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Кладовщик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Комплектовщик изделий и инструмента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64А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65А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66А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67А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68А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69А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70А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71А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72А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73А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74А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75А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76А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77А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 xml:space="preserve">78А </w:t>
            </w:r>
            <w:r w:rsidRPr="00D91A58">
              <w:rPr>
                <w:sz w:val="18"/>
                <w:szCs w:val="18"/>
              </w:rPr>
              <w:lastRenderedPageBreak/>
              <w:t>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 xml:space="preserve">Слесарь механосборочных </w:t>
            </w:r>
            <w:r w:rsidRPr="00D91A58">
              <w:rPr>
                <w:sz w:val="18"/>
                <w:szCs w:val="18"/>
              </w:rPr>
              <w:lastRenderedPageBreak/>
              <w:t>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79А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80А (64А)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механосборочных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Электросварщик ручной сварки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84 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Электрогазосварщик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Маляр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86А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87А (86А)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88А (86А)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89А (86А)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90А (86А)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Слесарь-электромонтажник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b/>
                <w:sz w:val="18"/>
                <w:szCs w:val="18"/>
              </w:rPr>
              <w:t>ЭМУ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Начальник участка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Заместитель начальника участка - мастер участка ремонта оборудования механического цеха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Старший мастер - мастер электроремонтного участка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94 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Мастер участка (нестандартного оборудования)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Мастер участка (ремонта оборудования)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Мастер участка (механическо</w:t>
            </w:r>
            <w:r w:rsidRPr="00D91A58">
              <w:rPr>
                <w:sz w:val="18"/>
                <w:szCs w:val="18"/>
              </w:rPr>
              <w:lastRenderedPageBreak/>
              <w:t>го)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i/>
                <w:sz w:val="18"/>
                <w:szCs w:val="18"/>
              </w:rPr>
              <w:t>Участок нестандартного оборудования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97А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98А (97А)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99А (97А)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100А (97А)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101А (97А)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102А (97А)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сборке металлоконструкций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103А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Жестянщик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104А (103А)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Жестянщик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i/>
                <w:sz w:val="18"/>
                <w:szCs w:val="18"/>
              </w:rPr>
              <w:t>Участок ремонта оборудования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105А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106А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107А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108А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109А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110А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111А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112А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 xml:space="preserve">113А </w:t>
            </w:r>
            <w:r w:rsidRPr="00D91A58">
              <w:rPr>
                <w:sz w:val="18"/>
                <w:szCs w:val="18"/>
              </w:rPr>
              <w:lastRenderedPageBreak/>
              <w:t>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114А (105А)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i/>
                <w:sz w:val="18"/>
                <w:szCs w:val="18"/>
              </w:rPr>
              <w:t>Механический участок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116А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117А (116А)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Фрезеровщик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i/>
                <w:sz w:val="18"/>
                <w:szCs w:val="18"/>
              </w:rPr>
              <w:t>Участок ремонта оборудования механического цеха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118А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119А (118А)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120А (118А)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121А (118А)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Слесарь-ремонтник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122А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123А (122А)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124А (122А)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Электромонтер по ремонту и обслуживанию электрооборудования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Токарь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15352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b/>
                <w:sz w:val="18"/>
                <w:szCs w:val="18"/>
              </w:rPr>
              <w:t>Транспортно- хозяйственный участок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 xml:space="preserve">Начальник участка 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127 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Старший механик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128А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Механик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129А (128А)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Механик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130 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Мастер участка погрузо-разгрузочных работ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131 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Мастер участка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Заместитель начальника участка - мастер участка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Диспетчер автомобильного транспорта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134 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Диспетчер автомобильного транспорта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Машинист крана автомобильного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Машинист крана (крановщик)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137 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Машинист автовышки и автогидроподъемника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138 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33023)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139 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555102-220)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140 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5551А2-323)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141А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(Камаз 55111)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142А (141А)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(Камаз 55111)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(ПАЗ 32053)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144 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(ПАЗ 32053)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33021)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5551)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147 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транспортно-уборочной машины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148А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погрузчика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 xml:space="preserve">149А </w:t>
            </w:r>
            <w:r w:rsidRPr="00D91A58">
              <w:rPr>
                <w:sz w:val="18"/>
                <w:szCs w:val="18"/>
              </w:rPr>
              <w:lastRenderedPageBreak/>
              <w:t>(148А)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Водитель погрузчика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150А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погрузчика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151А (150А)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погрузчика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погрузчика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Машинист бульдозера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154 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Машинист экскаватора одноковшового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Машинист экскаватора одноковшового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ремонту автомобилей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157 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Слесарь по ремонту автомобилей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158 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Электромеханик по испытанию и ремонту электрооборудования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159А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160А (159А)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161А (159А)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162А (159А)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163А (159А)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164А (159А)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165А (159А)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Грузчик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166А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территорий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167А (166А)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территорий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168А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 xml:space="preserve">Уборщик производственных и </w:t>
            </w:r>
            <w:r w:rsidRPr="00D91A58">
              <w:rPr>
                <w:sz w:val="18"/>
                <w:szCs w:val="18"/>
              </w:rPr>
              <w:lastRenderedPageBreak/>
              <w:t>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169А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170А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171А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172А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173А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174А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175А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176А (168А)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Уборщик производственных и служебных помещений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177 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278422)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178 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278422)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179 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(Камаз 47447)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180А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5440А8)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181А (180А)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5440А8)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182 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2752-404)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183А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2752)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184А (183А)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2752)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 xml:space="preserve">Водитель автомобиля (ЗИЛ </w:t>
            </w:r>
            <w:r w:rsidRPr="00D91A58">
              <w:rPr>
                <w:sz w:val="18"/>
                <w:szCs w:val="18"/>
              </w:rPr>
              <w:lastRenderedPageBreak/>
              <w:t>5301)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(ЗИЛ 5301)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187 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(ЗИЛ 5301)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188 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4788)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189 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(ИЖ 27175)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190 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543205226)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191А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3302)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192А (191А)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3302)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193 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331041)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194 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533603-220)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195 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33104)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196 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(МАЗ 54323)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197 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22171)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198 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(КИА СЕЕD)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199 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(ГАЗ 2752)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200 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(Volkswagen Phaeton)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  <w:tr w:rsidR="00D91A58" w:rsidRPr="00D91A58" w:rsidTr="00D91A5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201 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Водитель автомобиля (УАЗ 3909)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3.1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A58" w:rsidRPr="00D91A58" w:rsidRDefault="00D91A58" w:rsidP="00D91A58">
            <w:pPr>
              <w:ind w:left="-70" w:right="-104"/>
              <w:jc w:val="center"/>
              <w:rPr>
                <w:sz w:val="18"/>
                <w:szCs w:val="18"/>
              </w:rPr>
            </w:pPr>
            <w:r w:rsidRPr="00D91A58">
              <w:rPr>
                <w:sz w:val="18"/>
                <w:szCs w:val="18"/>
              </w:rPr>
              <w:t>Нет</w:t>
            </w:r>
          </w:p>
        </w:tc>
      </w:tr>
    </w:tbl>
    <w:p w:rsidR="001D778F" w:rsidRDefault="001D778F" w:rsidP="001D778F">
      <w:pPr>
        <w:spacing w:before="60"/>
        <w:jc w:val="center"/>
        <w:rPr>
          <w:b/>
          <w:color w:val="000000"/>
          <w:szCs w:val="24"/>
        </w:rPr>
      </w:pPr>
      <w:bookmarkStart w:id="7" w:name="_GoBack"/>
      <w:bookmarkEnd w:id="7"/>
    </w:p>
    <w:p w:rsidR="004D4580" w:rsidRPr="00FA1BB7" w:rsidRDefault="004D4580">
      <w:pPr>
        <w:tabs>
          <w:tab w:val="left" w:pos="7050"/>
        </w:tabs>
        <w:rPr>
          <w:sz w:val="18"/>
          <w:szCs w:val="18"/>
          <w:lang w:val="en-US"/>
        </w:rPr>
      </w:pPr>
    </w:p>
    <w:sectPr w:rsidR="004D4580" w:rsidRPr="00FA1BB7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8A0" w:rsidRDefault="00B228A0" w:rsidP="000252C0">
      <w:r>
        <w:separator/>
      </w:r>
    </w:p>
  </w:endnote>
  <w:endnote w:type="continuationSeparator" w:id="0">
    <w:p w:rsidR="00B228A0" w:rsidRDefault="00B228A0" w:rsidP="00025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8A0" w:rsidRDefault="00B228A0" w:rsidP="000252C0">
      <w:r>
        <w:separator/>
      </w:r>
    </w:p>
  </w:footnote>
  <w:footnote w:type="continuationSeparator" w:id="0">
    <w:p w:rsidR="00B228A0" w:rsidRDefault="00B228A0" w:rsidP="000252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ctivedoc_name" w:val="Документ2"/>
    <w:docVar w:name="ceh_info" w:val="Акционерное общество &quot;Вяземский машиностроительный завод&quot;"/>
    <w:docVar w:name="doc_name" w:val="Документ2"/>
    <w:docVar w:name="fill_date" w:val="       "/>
    <w:docVar w:name="org_name" w:val="     "/>
    <w:docVar w:name="pers_guids" w:val="C18C80F6B8C4490CB4034A5E6AD788FB@150-288-472 60"/>
    <w:docVar w:name="pers_snils" w:val="C18C80F6B8C4490CB4034A5E6AD788FB@150-288-472 60"/>
    <w:docVar w:name="rbtd_name" w:val="Акционерное общество &quot;Вяземский машиностроительный завод&quot;"/>
    <w:docVar w:name="sv_docs" w:val="1"/>
  </w:docVars>
  <w:rsids>
    <w:rsidRoot w:val="000252C0"/>
    <w:rsid w:val="0002033E"/>
    <w:rsid w:val="000252C0"/>
    <w:rsid w:val="00082B41"/>
    <w:rsid w:val="000C5130"/>
    <w:rsid w:val="000D3760"/>
    <w:rsid w:val="000F0714"/>
    <w:rsid w:val="001335CC"/>
    <w:rsid w:val="00196135"/>
    <w:rsid w:val="001A7AC3"/>
    <w:rsid w:val="001B19D8"/>
    <w:rsid w:val="001D778F"/>
    <w:rsid w:val="00237B32"/>
    <w:rsid w:val="002743B5"/>
    <w:rsid w:val="002761BA"/>
    <w:rsid w:val="003A1C01"/>
    <w:rsid w:val="003A2259"/>
    <w:rsid w:val="003C3080"/>
    <w:rsid w:val="003C79E5"/>
    <w:rsid w:val="003F4B55"/>
    <w:rsid w:val="00450E3E"/>
    <w:rsid w:val="0046464A"/>
    <w:rsid w:val="004654AF"/>
    <w:rsid w:val="00495D50"/>
    <w:rsid w:val="004B7161"/>
    <w:rsid w:val="004C6BD0"/>
    <w:rsid w:val="004D3FF5"/>
    <w:rsid w:val="004D4580"/>
    <w:rsid w:val="004E5CB1"/>
    <w:rsid w:val="00547088"/>
    <w:rsid w:val="005567D6"/>
    <w:rsid w:val="005645F0"/>
    <w:rsid w:val="00572AE0"/>
    <w:rsid w:val="00584289"/>
    <w:rsid w:val="005C7C30"/>
    <w:rsid w:val="005F64E6"/>
    <w:rsid w:val="00621957"/>
    <w:rsid w:val="0065289A"/>
    <w:rsid w:val="0067226F"/>
    <w:rsid w:val="006E4DFC"/>
    <w:rsid w:val="006E4E01"/>
    <w:rsid w:val="00725C51"/>
    <w:rsid w:val="00820552"/>
    <w:rsid w:val="00936F48"/>
    <w:rsid w:val="00956E95"/>
    <w:rsid w:val="009647F7"/>
    <w:rsid w:val="009A1326"/>
    <w:rsid w:val="009D6532"/>
    <w:rsid w:val="00A026A4"/>
    <w:rsid w:val="00AF1EDF"/>
    <w:rsid w:val="00B12F45"/>
    <w:rsid w:val="00B2089E"/>
    <w:rsid w:val="00B228A0"/>
    <w:rsid w:val="00B3448B"/>
    <w:rsid w:val="00B874F5"/>
    <w:rsid w:val="00BA560A"/>
    <w:rsid w:val="00C0355B"/>
    <w:rsid w:val="00C554F6"/>
    <w:rsid w:val="00C93056"/>
    <w:rsid w:val="00CA2E96"/>
    <w:rsid w:val="00CD2568"/>
    <w:rsid w:val="00D11966"/>
    <w:rsid w:val="00D91A58"/>
    <w:rsid w:val="00DC0F74"/>
    <w:rsid w:val="00DC1A91"/>
    <w:rsid w:val="00DD6622"/>
    <w:rsid w:val="00E13F85"/>
    <w:rsid w:val="00E25119"/>
    <w:rsid w:val="00E30B79"/>
    <w:rsid w:val="00E458F1"/>
    <w:rsid w:val="00EA3306"/>
    <w:rsid w:val="00EB7BDE"/>
    <w:rsid w:val="00EC5373"/>
    <w:rsid w:val="00F06873"/>
    <w:rsid w:val="00F262EE"/>
    <w:rsid w:val="00F835B0"/>
    <w:rsid w:val="00FA1BB7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CCBBE9B-24CB-429C-85BA-C2E10606C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link w:val="10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1A58"/>
    <w:rPr>
      <w:rFonts w:ascii="Arial" w:hAnsi="Arial" w:cs="Arial"/>
      <w:b/>
      <w:bCs/>
      <w:kern w:val="32"/>
      <w:sz w:val="32"/>
      <w:szCs w:val="32"/>
    </w:rPr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0252C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0252C0"/>
    <w:rPr>
      <w:sz w:val="24"/>
    </w:rPr>
  </w:style>
  <w:style w:type="paragraph" w:styleId="ad">
    <w:name w:val="footer"/>
    <w:basedOn w:val="a"/>
    <w:link w:val="ae"/>
    <w:rsid w:val="000252C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252C0"/>
    <w:rPr>
      <w:sz w:val="24"/>
    </w:rPr>
  </w:style>
  <w:style w:type="paragraph" w:styleId="af">
    <w:name w:val="Balloon Text"/>
    <w:basedOn w:val="a"/>
    <w:link w:val="af0"/>
    <w:rsid w:val="00082B4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082B41"/>
    <w:rPr>
      <w:rFonts w:ascii="Tahoma" w:hAnsi="Tahoma" w:cs="Tahoma"/>
      <w:sz w:val="16"/>
      <w:szCs w:val="16"/>
    </w:rPr>
  </w:style>
  <w:style w:type="character" w:styleId="af1">
    <w:name w:val="FollowedHyperlink"/>
    <w:basedOn w:val="a0"/>
    <w:semiHidden/>
    <w:unhideWhenUsed/>
    <w:rsid w:val="00D91A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BFB7D-BC02-489E-8027-B0952117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53</TotalTime>
  <Pages>56</Pages>
  <Words>14725</Words>
  <Characters>83933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98462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subject/>
  <dc:creator>Андрей Новоселов</dc:creator>
  <cp:keywords/>
  <dc:description/>
  <cp:lastModifiedBy>Тимофеев Сергей Анатольевич</cp:lastModifiedBy>
  <cp:revision>8</cp:revision>
  <dcterms:created xsi:type="dcterms:W3CDTF">2018-08-08T07:43:00Z</dcterms:created>
  <dcterms:modified xsi:type="dcterms:W3CDTF">2019-04-24T12:06:00Z</dcterms:modified>
</cp:coreProperties>
</file>